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1021"/>
        <w:gridCol w:w="596"/>
        <w:gridCol w:w="49"/>
        <w:gridCol w:w="418"/>
        <w:gridCol w:w="522"/>
        <w:gridCol w:w="375"/>
        <w:gridCol w:w="705"/>
        <w:gridCol w:w="418"/>
        <w:gridCol w:w="159"/>
        <w:gridCol w:w="452"/>
        <w:gridCol w:w="201"/>
        <w:gridCol w:w="116"/>
        <w:gridCol w:w="229"/>
        <w:gridCol w:w="201"/>
        <w:gridCol w:w="162"/>
        <w:gridCol w:w="296"/>
        <w:gridCol w:w="406"/>
        <w:gridCol w:w="174"/>
        <w:gridCol w:w="82"/>
        <w:gridCol w:w="415"/>
        <w:gridCol w:w="6"/>
        <w:gridCol w:w="287"/>
        <w:gridCol w:w="101"/>
        <w:gridCol w:w="354"/>
        <w:gridCol w:w="449"/>
        <w:gridCol w:w="858"/>
        <w:gridCol w:w="461"/>
        <w:gridCol w:w="180"/>
        <w:gridCol w:w="342"/>
        <w:gridCol w:w="247"/>
        <w:gridCol w:w="101"/>
        <w:gridCol w:w="357"/>
        <w:gridCol w:w="162"/>
        <w:gridCol w:w="165"/>
        <w:gridCol w:w="333"/>
        <w:gridCol w:w="241"/>
        <w:gridCol w:w="198"/>
        <w:gridCol w:w="67"/>
        <w:gridCol w:w="534"/>
        <w:gridCol w:w="311"/>
        <w:gridCol w:w="333"/>
        <w:gridCol w:w="110"/>
        <w:gridCol w:w="241"/>
        <w:gridCol w:w="198"/>
        <w:gridCol w:w="110"/>
        <w:gridCol w:w="1065"/>
      </w:tblGrid>
      <w:tr w:rsidR="0090596C" w:rsidRPr="0090596C" w14:paraId="036511A0" w14:textId="77777777" w:rsidTr="00CA4AFB">
        <w:trPr>
          <w:trHeight w:val="331"/>
        </w:trPr>
        <w:tc>
          <w:tcPr>
            <w:tcW w:w="5000" w:type="pct"/>
            <w:gridSpan w:val="47"/>
            <w:shd w:val="clear" w:color="auto" w:fill="115A57" w:themeFill="accent1" w:themeFillShade="80"/>
            <w:vAlign w:val="center"/>
          </w:tcPr>
          <w:p w14:paraId="38DFF920" w14:textId="083E287B" w:rsidR="00650259" w:rsidRPr="0075451F" w:rsidRDefault="00DD659A" w:rsidP="00CA4AFB">
            <w:pPr>
              <w:pStyle w:val="Heading1"/>
              <w:spacing w:before="0" w:after="0"/>
              <w:outlineLvl w:val="0"/>
              <w:rPr>
                <w:rFonts w:ascii="Century Gothic" w:hAnsi="Century Gothic"/>
                <w:sz w:val="24"/>
                <w:szCs w:val="24"/>
              </w:rPr>
            </w:pPr>
            <w:r w:rsidRPr="00D15B60">
              <w:rPr>
                <w:rFonts w:ascii="Century Gothic" w:hAnsi="Century Gothic"/>
                <w:sz w:val="24"/>
                <w:szCs w:val="24"/>
              </w:rPr>
              <w:t>STUDENT:</w:t>
            </w:r>
          </w:p>
        </w:tc>
      </w:tr>
      <w:tr w:rsidR="000837CD" w:rsidRPr="00846B76" w14:paraId="42BBC000" w14:textId="77777777" w:rsidTr="007D360C">
        <w:trPr>
          <w:trHeight w:val="346"/>
        </w:trPr>
        <w:tc>
          <w:tcPr>
            <w:tcW w:w="694" w:type="pct"/>
            <w:gridSpan w:val="4"/>
            <w:vAlign w:val="bottom"/>
          </w:tcPr>
          <w:p w14:paraId="5761E829" w14:textId="34301022" w:rsidR="000837CD" w:rsidRPr="00FB0310" w:rsidRDefault="000837CD" w:rsidP="000837CD">
            <w:pPr>
              <w:pStyle w:val="NormalIndent"/>
              <w:spacing w:before="0"/>
              <w:ind w:left="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B0310">
              <w:rPr>
                <w:rFonts w:ascii="Century Gothic" w:hAnsi="Century Gothic"/>
                <w:b/>
                <w:bCs/>
                <w:sz w:val="22"/>
                <w:szCs w:val="22"/>
              </w:rPr>
              <w:t>First Name</w:t>
            </w:r>
          </w:p>
        </w:tc>
        <w:tc>
          <w:tcPr>
            <w:tcW w:w="1065" w:type="pct"/>
            <w:gridSpan w:val="8"/>
            <w:tcBorders>
              <w:bottom w:val="single" w:sz="4" w:space="0" w:color="auto"/>
            </w:tcBorders>
            <w:vAlign w:val="bottom"/>
          </w:tcPr>
          <w:p w14:paraId="48197BEE" w14:textId="3F83F39B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62" w:type="pct"/>
            <w:gridSpan w:val="6"/>
            <w:vAlign w:val="bottom"/>
          </w:tcPr>
          <w:p w14:paraId="5D07A346" w14:textId="77777777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  <w:r w:rsidRPr="00820A70">
              <w:rPr>
                <w:rFonts w:ascii="Century Gothic" w:hAnsi="Century Gothic"/>
                <w:b/>
                <w:bCs/>
                <w:sz w:val="22"/>
                <w:szCs w:val="22"/>
              </w:rPr>
              <w:t>Last Name</w:t>
            </w:r>
          </w:p>
        </w:tc>
        <w:tc>
          <w:tcPr>
            <w:tcW w:w="1103" w:type="pct"/>
            <w:gridSpan w:val="11"/>
            <w:tcBorders>
              <w:bottom w:val="single" w:sz="4" w:space="0" w:color="auto"/>
            </w:tcBorders>
            <w:vAlign w:val="bottom"/>
          </w:tcPr>
          <w:p w14:paraId="724EA9BF" w14:textId="45495594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343" w:type="pct"/>
            <w:gridSpan w:val="4"/>
            <w:vAlign w:val="bottom"/>
          </w:tcPr>
          <w:p w14:paraId="75EA22F2" w14:textId="77777777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  <w:r w:rsidRPr="00A83B4E">
              <w:rPr>
                <w:rFonts w:ascii="Century Gothic" w:hAnsi="Century Gothic"/>
                <w:b/>
                <w:bCs/>
                <w:sz w:val="22"/>
                <w:szCs w:val="22"/>
              </w:rPr>
              <w:t>Gender</w:t>
            </w:r>
          </w:p>
        </w:tc>
        <w:tc>
          <w:tcPr>
            <w:tcW w:w="382" w:type="pct"/>
            <w:gridSpan w:val="6"/>
            <w:tcBorders>
              <w:bottom w:val="single" w:sz="4" w:space="0" w:color="auto"/>
            </w:tcBorders>
            <w:vAlign w:val="bottom"/>
          </w:tcPr>
          <w:p w14:paraId="712DF5CB" w14:textId="43B1B62E" w:rsidR="000837CD" w:rsidRPr="00464DF2" w:rsidRDefault="000837CD" w:rsidP="000837CD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501" w:type="pct"/>
            <w:gridSpan w:val="5"/>
            <w:vAlign w:val="bottom"/>
          </w:tcPr>
          <w:p w14:paraId="36236C6B" w14:textId="77777777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  <w:r w:rsidRPr="00464DF2">
              <w:rPr>
                <w:rFonts w:ascii="Century Gothic" w:hAnsi="Century Gothic"/>
                <w:b/>
                <w:bCs/>
                <w:sz w:val="22"/>
                <w:szCs w:val="22"/>
              </w:rPr>
              <w:t>Date of Birth</w:t>
            </w:r>
          </w:p>
        </w:tc>
        <w:tc>
          <w:tcPr>
            <w:tcW w:w="451" w:type="pct"/>
            <w:gridSpan w:val="3"/>
            <w:tcBorders>
              <w:bottom w:val="single" w:sz="4" w:space="0" w:color="auto"/>
            </w:tcBorders>
            <w:vAlign w:val="bottom"/>
          </w:tcPr>
          <w:p w14:paraId="62146035" w14:textId="18F2D007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7D360C" w:rsidRPr="00846B76" w14:paraId="5245686C" w14:textId="077B2AD0" w:rsidTr="007D360C">
        <w:trPr>
          <w:trHeight w:val="346"/>
        </w:trPr>
        <w:tc>
          <w:tcPr>
            <w:tcW w:w="694" w:type="pct"/>
            <w:gridSpan w:val="4"/>
            <w:vAlign w:val="bottom"/>
          </w:tcPr>
          <w:p w14:paraId="0A409A54" w14:textId="128D9F69" w:rsidR="000837CD" w:rsidRPr="00FB0310" w:rsidRDefault="000837CD" w:rsidP="000837CD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B0310">
              <w:rPr>
                <w:rFonts w:ascii="Century Gothic" w:hAnsi="Century Gothic"/>
                <w:b/>
                <w:bCs/>
                <w:sz w:val="22"/>
                <w:szCs w:val="22"/>
              </w:rPr>
              <w:t>Preschool Level</w:t>
            </w:r>
          </w:p>
        </w:tc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1243600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" w:type="pct"/>
                <w:vAlign w:val="center"/>
              </w:tcPr>
              <w:p w14:paraId="6DB26968" w14:textId="46471AAF" w:rsidR="000837CD" w:rsidRPr="00A83B4E" w:rsidRDefault="000837CD" w:rsidP="000837CD">
                <w:pPr>
                  <w:rPr>
                    <w:rFonts w:ascii="Century Gothic" w:hAnsi="Century Gothic"/>
                    <w:sz w:val="22"/>
                    <w:szCs w:val="22"/>
                  </w:rPr>
                </w:pPr>
                <w:r w:rsidRPr="00A060F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62" w:type="pct"/>
            <w:gridSpan w:val="6"/>
            <w:vAlign w:val="center"/>
          </w:tcPr>
          <w:p w14:paraId="53A7BA19" w14:textId="77777777" w:rsidR="000837CD" w:rsidRPr="00A83B4E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Primary Preschool (2s)</w:t>
            </w:r>
          </w:p>
        </w:tc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1782377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9" w:type="pct"/>
                <w:gridSpan w:val="3"/>
                <w:vAlign w:val="center"/>
              </w:tcPr>
              <w:p w14:paraId="4081E545" w14:textId="46DCAA47" w:rsidR="000837CD" w:rsidRPr="00A83B4E" w:rsidRDefault="000837CD" w:rsidP="000837CD">
                <w:pPr>
                  <w:rPr>
                    <w:rFonts w:ascii="Century Gothic" w:hAnsi="Century Gothic"/>
                    <w:sz w:val="22"/>
                    <w:szCs w:val="22"/>
                  </w:rPr>
                </w:pPr>
                <w:r w:rsidRPr="00A060F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69" w:type="pct"/>
            <w:gridSpan w:val="7"/>
            <w:vAlign w:val="center"/>
          </w:tcPr>
          <w:p w14:paraId="348C7DA7" w14:textId="77777777" w:rsidR="000837CD" w:rsidRPr="00A83B4E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Preschool (3s)</w:t>
            </w:r>
          </w:p>
        </w:tc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-1033106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9" w:type="pct"/>
                <w:gridSpan w:val="3"/>
                <w:vAlign w:val="center"/>
              </w:tcPr>
              <w:p w14:paraId="2E720FA5" w14:textId="4FDC36FE" w:rsidR="000837CD" w:rsidRPr="00A83B4E" w:rsidRDefault="000837CD" w:rsidP="000837CD">
                <w:pPr>
                  <w:rPr>
                    <w:rFonts w:ascii="Century Gothic" w:hAnsi="Century Gothic"/>
                    <w:sz w:val="22"/>
                    <w:szCs w:val="22"/>
                  </w:rPr>
                </w:pPr>
                <w:r w:rsidRPr="00A060F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54" w:type="pct"/>
            <w:gridSpan w:val="5"/>
            <w:vAlign w:val="center"/>
          </w:tcPr>
          <w:p w14:paraId="4A0B2AB7" w14:textId="77777777" w:rsidR="000837CD" w:rsidRPr="00A83B4E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Pre-Kindergarten</w:t>
            </w:r>
          </w:p>
        </w:tc>
        <w:tc>
          <w:tcPr>
            <w:tcW w:w="1676" w:type="pct"/>
            <w:gridSpan w:val="18"/>
            <w:vAlign w:val="center"/>
          </w:tcPr>
          <w:p w14:paraId="1B26319A" w14:textId="7265E4E5" w:rsidR="000837CD" w:rsidRPr="00A83B4E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837CD" w:rsidRPr="00846B76" w14:paraId="0B3B86BF" w14:textId="5120977E" w:rsidTr="007D360C">
        <w:trPr>
          <w:trHeight w:val="346"/>
        </w:trPr>
        <w:tc>
          <w:tcPr>
            <w:tcW w:w="694" w:type="pct"/>
            <w:gridSpan w:val="4"/>
            <w:vAlign w:val="bottom"/>
          </w:tcPr>
          <w:p w14:paraId="6F4192CD" w14:textId="159422BC" w:rsidR="000837CD" w:rsidRPr="00FB0310" w:rsidRDefault="000837CD" w:rsidP="000837CD">
            <w:pPr>
              <w:pStyle w:val="NormalIndent"/>
              <w:spacing w:before="0"/>
              <w:ind w:left="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B0310">
              <w:rPr>
                <w:rFonts w:ascii="Century Gothic" w:hAnsi="Century Gothic"/>
                <w:b/>
                <w:bCs/>
                <w:sz w:val="22"/>
                <w:szCs w:val="22"/>
              </w:rPr>
              <w:t>Grade Level</w:t>
            </w:r>
          </w:p>
        </w:tc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-1630159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" w:type="pct"/>
                <w:vAlign w:val="center"/>
              </w:tcPr>
              <w:p w14:paraId="4BBC209A" w14:textId="38E2C6D6" w:rsidR="000837CD" w:rsidRPr="00A83B4E" w:rsidRDefault="000837CD" w:rsidP="000837CD">
                <w:pPr>
                  <w:jc w:val="center"/>
                  <w:rPr>
                    <w:rFonts w:ascii="Century Gothic" w:hAnsi="Century Gothic"/>
                    <w:sz w:val="22"/>
                    <w:szCs w:val="22"/>
                  </w:rPr>
                </w:pPr>
                <w:r w:rsidRPr="00A060F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25" w:type="pct"/>
            <w:gridSpan w:val="3"/>
            <w:vAlign w:val="center"/>
          </w:tcPr>
          <w:p w14:paraId="655A6BE5" w14:textId="77777777" w:rsidR="000837CD" w:rsidRPr="00A83B4E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Kindergarten</w:t>
            </w:r>
          </w:p>
        </w:tc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-221362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" w:type="pct"/>
                <w:vAlign w:val="center"/>
              </w:tcPr>
              <w:p w14:paraId="70304BC6" w14:textId="6BFD28C2" w:rsidR="000837CD" w:rsidRPr="00A83B4E" w:rsidRDefault="000837CD" w:rsidP="000837CD">
                <w:pPr>
                  <w:rPr>
                    <w:rFonts w:ascii="Century Gothic" w:hAnsi="Century Gothic"/>
                    <w:sz w:val="22"/>
                    <w:szCs w:val="22"/>
                  </w:rPr>
                </w:pPr>
                <w:r w:rsidRPr="00A060F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45" w:type="pct"/>
            <w:gridSpan w:val="6"/>
            <w:vAlign w:val="center"/>
          </w:tcPr>
          <w:p w14:paraId="620FEF46" w14:textId="77777777" w:rsidR="000837CD" w:rsidRPr="00A83B4E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</w:t>
            </w:r>
            <w:r w:rsidRPr="00A060F1">
              <w:rPr>
                <w:rFonts w:ascii="Century Gothic" w:hAnsi="Century Gothic"/>
                <w:sz w:val="22"/>
                <w:szCs w:val="22"/>
                <w:vertAlign w:val="superscript"/>
              </w:rPr>
              <w:t>st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Grade</w:t>
            </w:r>
          </w:p>
        </w:tc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544879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0" w:type="pct"/>
                <w:gridSpan w:val="2"/>
                <w:vAlign w:val="center"/>
              </w:tcPr>
              <w:p w14:paraId="726A7367" w14:textId="7B3CD7DA" w:rsidR="000837CD" w:rsidRPr="00A83B4E" w:rsidRDefault="000837CD" w:rsidP="000837CD">
                <w:pPr>
                  <w:rPr>
                    <w:rFonts w:ascii="Century Gothic" w:hAnsi="Century Gothic"/>
                    <w:sz w:val="22"/>
                    <w:szCs w:val="22"/>
                  </w:rPr>
                </w:pPr>
                <w:r w:rsidRPr="00A060F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49" w:type="pct"/>
            <w:gridSpan w:val="6"/>
            <w:vAlign w:val="center"/>
          </w:tcPr>
          <w:p w14:paraId="4DA46475" w14:textId="77777777" w:rsidR="000837CD" w:rsidRPr="00A83B4E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2</w:t>
            </w:r>
            <w:r w:rsidRPr="00A060F1">
              <w:rPr>
                <w:rFonts w:ascii="Century Gothic" w:hAnsi="Century Gothic"/>
                <w:sz w:val="22"/>
                <w:szCs w:val="22"/>
                <w:vertAlign w:val="superscript"/>
              </w:rPr>
              <w:t>nd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Grade</w:t>
            </w:r>
          </w:p>
        </w:tc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235900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9" w:type="pct"/>
                <w:gridSpan w:val="2"/>
                <w:vAlign w:val="center"/>
              </w:tcPr>
              <w:p w14:paraId="7D3F8C2A" w14:textId="7625DB54" w:rsidR="000837CD" w:rsidRPr="00A83B4E" w:rsidRDefault="000837CD" w:rsidP="000837CD">
                <w:pPr>
                  <w:rPr>
                    <w:rFonts w:ascii="Century Gothic" w:hAnsi="Century Gothic"/>
                    <w:sz w:val="22"/>
                    <w:szCs w:val="22"/>
                  </w:rPr>
                </w:pPr>
                <w:r w:rsidRPr="00A060F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28" w:type="pct"/>
            <w:gridSpan w:val="2"/>
            <w:vAlign w:val="center"/>
          </w:tcPr>
          <w:p w14:paraId="19CB1EF4" w14:textId="77777777" w:rsidR="000837CD" w:rsidRPr="00A83B4E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3</w:t>
            </w:r>
            <w:r w:rsidRPr="00A060F1">
              <w:rPr>
                <w:rFonts w:ascii="Century Gothic" w:hAnsi="Century Gothic"/>
                <w:sz w:val="22"/>
                <w:szCs w:val="22"/>
                <w:vertAlign w:val="superscript"/>
              </w:rPr>
              <w:t>rd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Grade</w:t>
            </w:r>
          </w:p>
        </w:tc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585267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" w:type="pct"/>
                <w:vAlign w:val="center"/>
              </w:tcPr>
              <w:p w14:paraId="5C59E3CF" w14:textId="4B5AFC60" w:rsidR="000837CD" w:rsidRPr="00A83B4E" w:rsidRDefault="000837CD" w:rsidP="000837CD">
                <w:pPr>
                  <w:rPr>
                    <w:rFonts w:ascii="Century Gothic" w:hAnsi="Century Gothic"/>
                    <w:sz w:val="22"/>
                    <w:szCs w:val="22"/>
                  </w:rPr>
                </w:pPr>
                <w:r w:rsidRPr="00A060F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55" w:type="pct"/>
            <w:gridSpan w:val="6"/>
            <w:vAlign w:val="center"/>
          </w:tcPr>
          <w:p w14:paraId="5CEBA0B4" w14:textId="77777777" w:rsidR="000837CD" w:rsidRPr="00A83B4E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4</w:t>
            </w:r>
            <w:r w:rsidRPr="00A060F1">
              <w:rPr>
                <w:rFonts w:ascii="Century Gothic" w:hAnsi="Century Gothic"/>
                <w:sz w:val="22"/>
                <w:szCs w:val="22"/>
                <w:vertAlign w:val="superscript"/>
              </w:rPr>
              <w:t>th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Grade</w:t>
            </w:r>
          </w:p>
        </w:tc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457996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3" w:type="pct"/>
                <w:gridSpan w:val="2"/>
                <w:vAlign w:val="center"/>
              </w:tcPr>
              <w:p w14:paraId="56C20F74" w14:textId="4DA3040A" w:rsidR="000837CD" w:rsidRPr="00A83B4E" w:rsidRDefault="000837CD" w:rsidP="000837CD">
                <w:pPr>
                  <w:rPr>
                    <w:rFonts w:ascii="Century Gothic" w:hAnsi="Century Gothic"/>
                    <w:sz w:val="22"/>
                    <w:szCs w:val="22"/>
                  </w:rPr>
                </w:pPr>
                <w:r w:rsidRPr="00A060F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43" w:type="pct"/>
            <w:gridSpan w:val="5"/>
            <w:vAlign w:val="center"/>
          </w:tcPr>
          <w:p w14:paraId="14262B69" w14:textId="77777777" w:rsidR="000837CD" w:rsidRPr="00A83B4E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5</w:t>
            </w:r>
            <w:r w:rsidRPr="00A060F1">
              <w:rPr>
                <w:rFonts w:ascii="Century Gothic" w:hAnsi="Century Gothic"/>
                <w:sz w:val="22"/>
                <w:szCs w:val="22"/>
                <w:vertAlign w:val="superscript"/>
              </w:rPr>
              <w:t>th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Grade</w:t>
            </w:r>
          </w:p>
        </w:tc>
        <w:tc>
          <w:tcPr>
            <w:tcW w:w="675" w:type="pct"/>
            <w:gridSpan w:val="6"/>
            <w:vAlign w:val="center"/>
          </w:tcPr>
          <w:p w14:paraId="6A6091F7" w14:textId="2DAAFFDA" w:rsidR="000837CD" w:rsidRPr="00A83B4E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D360C" w:rsidRPr="00846B76" w14:paraId="572CA6C5" w14:textId="77777777" w:rsidTr="007D360C">
        <w:trPr>
          <w:trHeight w:val="346"/>
        </w:trPr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572943512"/>
            <w:placeholder>
              <w:docPart w:val="B37E76D5C8924EA59216CFA01341051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4" w:type="pct"/>
                <w:gridSpan w:val="4"/>
                <w:vAlign w:val="bottom"/>
              </w:tcPr>
              <w:p w14:paraId="4BC3E7B4" w14:textId="77777777" w:rsidR="000837CD" w:rsidRPr="00FB0310" w:rsidRDefault="000837CD" w:rsidP="000837CD">
                <w:pPr>
                  <w:pStyle w:val="NormalIndent"/>
                  <w:spacing w:before="0"/>
                  <w:ind w:left="0"/>
                  <w:rPr>
                    <w:rFonts w:ascii="Century Gothic" w:hAnsi="Century Gothic"/>
                    <w:b/>
                    <w:bCs/>
                    <w:sz w:val="22"/>
                    <w:szCs w:val="22"/>
                  </w:rPr>
                </w:pPr>
                <w:r w:rsidRPr="00FB0310">
                  <w:rPr>
                    <w:rFonts w:ascii="Century Gothic" w:hAnsi="Century Gothic"/>
                    <w:b/>
                    <w:bCs/>
                    <w:sz w:val="22"/>
                    <w:szCs w:val="22"/>
                  </w:rPr>
                  <w:t>Address</w:t>
                </w:r>
              </w:p>
            </w:tc>
          </w:sdtContent>
        </w:sdt>
        <w:tc>
          <w:tcPr>
            <w:tcW w:w="2629" w:type="pct"/>
            <w:gridSpan w:val="25"/>
            <w:tcBorders>
              <w:bottom w:val="single" w:sz="4" w:space="0" w:color="auto"/>
            </w:tcBorders>
            <w:vAlign w:val="bottom"/>
          </w:tcPr>
          <w:p w14:paraId="6124A01C" w14:textId="7F3512CA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50" w:type="pct"/>
            <w:gridSpan w:val="6"/>
            <w:vAlign w:val="bottom"/>
          </w:tcPr>
          <w:p w14:paraId="551F3A2C" w14:textId="4EE84E2B" w:rsidR="000837CD" w:rsidRPr="00A83B4E" w:rsidRDefault="000837CD" w:rsidP="000837CD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A83B4E">
              <w:rPr>
                <w:rFonts w:ascii="Century Gothic" w:hAnsi="Century Gothic"/>
                <w:b/>
                <w:bCs/>
                <w:sz w:val="22"/>
                <w:szCs w:val="22"/>
              </w:rPr>
              <w:t>City</w:t>
            </w:r>
          </w:p>
        </w:tc>
        <w:tc>
          <w:tcPr>
            <w:tcW w:w="661" w:type="pct"/>
            <w:gridSpan w:val="7"/>
            <w:tcBorders>
              <w:bottom w:val="single" w:sz="4" w:space="0" w:color="auto"/>
            </w:tcBorders>
            <w:vAlign w:val="bottom"/>
          </w:tcPr>
          <w:p w14:paraId="2A078852" w14:textId="55E7735E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80" w:type="pct"/>
            <w:gridSpan w:val="3"/>
            <w:vAlign w:val="bottom"/>
          </w:tcPr>
          <w:p w14:paraId="7E057F90" w14:textId="1D6CFB89" w:rsidR="000837CD" w:rsidRPr="00A83B4E" w:rsidRDefault="000837CD" w:rsidP="000837CD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A83B4E">
              <w:rPr>
                <w:rFonts w:ascii="Century Gothic" w:hAnsi="Century Gothic"/>
                <w:b/>
                <w:bCs/>
                <w:sz w:val="22"/>
                <w:szCs w:val="22"/>
              </w:rPr>
              <w:t>Zip</w:t>
            </w:r>
          </w:p>
        </w:tc>
        <w:tc>
          <w:tcPr>
            <w:tcW w:w="386" w:type="pct"/>
            <w:gridSpan w:val="2"/>
            <w:tcBorders>
              <w:bottom w:val="single" w:sz="4" w:space="0" w:color="auto"/>
            </w:tcBorders>
            <w:vAlign w:val="bottom"/>
          </w:tcPr>
          <w:p w14:paraId="359CB085" w14:textId="775A9E86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7D360C" w:rsidRPr="00846B76" w14:paraId="26F075D7" w14:textId="77777777" w:rsidTr="007D360C">
        <w:trPr>
          <w:trHeight w:val="20"/>
        </w:trPr>
        <w:tc>
          <w:tcPr>
            <w:tcW w:w="5000" w:type="pct"/>
            <w:gridSpan w:val="47"/>
            <w:vAlign w:val="bottom"/>
          </w:tcPr>
          <w:p w14:paraId="5E7AC550" w14:textId="77777777" w:rsidR="007D360C" w:rsidRPr="007D360C" w:rsidRDefault="007D360C" w:rsidP="000837CD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0837CD" w:rsidRPr="00846B76" w14:paraId="4E06BF4D" w14:textId="77777777" w:rsidTr="00CA4AFB">
        <w:trPr>
          <w:trHeight w:val="331"/>
        </w:trPr>
        <w:tc>
          <w:tcPr>
            <w:tcW w:w="5000" w:type="pct"/>
            <w:gridSpan w:val="47"/>
            <w:shd w:val="clear" w:color="auto" w:fill="115A57" w:themeFill="accent1" w:themeFillShade="80"/>
            <w:vAlign w:val="center"/>
          </w:tcPr>
          <w:p w14:paraId="0C44FF67" w14:textId="1F785BFC" w:rsidR="000837CD" w:rsidRPr="00692792" w:rsidRDefault="000837CD" w:rsidP="000837C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24"/>
                <w:szCs w:val="24"/>
              </w:rPr>
            </w:pPr>
            <w:r w:rsidRPr="00D15B60">
              <w:rPr>
                <w:rFonts w:ascii="Century Gothic" w:hAnsi="Century Gothic"/>
                <w:sz w:val="24"/>
                <w:szCs w:val="24"/>
              </w:rPr>
              <w:t>PARENT/GUARDIAN:</w:t>
            </w:r>
          </w:p>
        </w:tc>
      </w:tr>
      <w:tr w:rsidR="000837CD" w:rsidRPr="0090596C" w14:paraId="4FE6984C" w14:textId="77777777" w:rsidTr="005A6AAF">
        <w:trPr>
          <w:trHeight w:val="302"/>
        </w:trPr>
        <w:tc>
          <w:tcPr>
            <w:tcW w:w="5000" w:type="pct"/>
            <w:gridSpan w:val="47"/>
            <w:shd w:val="clear" w:color="auto" w:fill="23B5AF" w:themeFill="accent1"/>
            <w:vAlign w:val="center"/>
          </w:tcPr>
          <w:p w14:paraId="73E5BF3E" w14:textId="5DB3013D" w:rsidR="000837CD" w:rsidRPr="00692792" w:rsidRDefault="000837CD" w:rsidP="000837C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22"/>
                <w:szCs w:val="22"/>
              </w:rPr>
            </w:pPr>
            <w:r w:rsidRPr="00692792">
              <w:rPr>
                <w:rFonts w:ascii="Century Gothic" w:hAnsi="Century Gothic"/>
                <w:color w:val="auto"/>
                <w:sz w:val="22"/>
                <w:szCs w:val="22"/>
              </w:rPr>
              <w:t>CONTACT 1</w:t>
            </w:r>
          </w:p>
        </w:tc>
      </w:tr>
      <w:tr w:rsidR="007D360C" w:rsidRPr="00846B76" w14:paraId="44BAC022" w14:textId="77777777" w:rsidTr="007D360C">
        <w:trPr>
          <w:trHeight w:val="346"/>
        </w:trPr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1384843028"/>
            <w:placeholder>
              <w:docPart w:val="FF941AA31DE344ABA1632B14B3942E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4" w:type="pct"/>
                <w:gridSpan w:val="4"/>
                <w:vAlign w:val="bottom"/>
              </w:tcPr>
              <w:p w14:paraId="5C6D6F4E" w14:textId="77777777" w:rsidR="000837CD" w:rsidRPr="00820A70" w:rsidRDefault="000837CD" w:rsidP="000837CD">
                <w:pPr>
                  <w:pStyle w:val="NormalIndent"/>
                  <w:spacing w:before="0"/>
                  <w:ind w:left="-15"/>
                  <w:rPr>
                    <w:rFonts w:ascii="Century Gothic" w:hAnsi="Century Gothic"/>
                    <w:b/>
                    <w:bCs/>
                    <w:sz w:val="22"/>
                    <w:szCs w:val="22"/>
                  </w:rPr>
                </w:pPr>
                <w:r w:rsidRPr="00820A70">
                  <w:rPr>
                    <w:rFonts w:ascii="Century Gothic" w:hAnsi="Century Gothic"/>
                    <w:b/>
                    <w:bCs/>
                    <w:sz w:val="22"/>
                    <w:szCs w:val="22"/>
                  </w:rPr>
                  <w:t>First Name</w:t>
                </w:r>
              </w:p>
            </w:tc>
          </w:sdtContent>
        </w:sdt>
        <w:tc>
          <w:tcPr>
            <w:tcW w:w="1297" w:type="pct"/>
            <w:gridSpan w:val="12"/>
            <w:tcBorders>
              <w:bottom w:val="single" w:sz="4" w:space="0" w:color="auto"/>
            </w:tcBorders>
            <w:vAlign w:val="bottom"/>
          </w:tcPr>
          <w:p w14:paraId="20587071" w14:textId="43F5AF95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52" w:type="pct"/>
            <w:gridSpan w:val="6"/>
            <w:vAlign w:val="bottom"/>
          </w:tcPr>
          <w:p w14:paraId="74330D81" w14:textId="77777777" w:rsidR="000837CD" w:rsidRPr="00A1267B" w:rsidRDefault="000837CD" w:rsidP="000837CD">
            <w:pPr>
              <w:rPr>
                <w:rFonts w:ascii="Century Gothic" w:hAnsi="Century Gothic"/>
                <w:sz w:val="21"/>
                <w:szCs w:val="21"/>
              </w:rPr>
            </w:pPr>
            <w:r w:rsidRPr="00820A70">
              <w:rPr>
                <w:rFonts w:ascii="Century Gothic" w:hAnsi="Century Gothic"/>
                <w:b/>
                <w:bCs/>
                <w:sz w:val="22"/>
                <w:szCs w:val="22"/>
              </w:rPr>
              <w:t>Last Name</w:t>
            </w:r>
          </w:p>
        </w:tc>
        <w:tc>
          <w:tcPr>
            <w:tcW w:w="1277" w:type="pct"/>
            <w:gridSpan w:val="12"/>
            <w:tcBorders>
              <w:bottom w:val="single" w:sz="4" w:space="0" w:color="auto"/>
            </w:tcBorders>
            <w:vAlign w:val="bottom"/>
          </w:tcPr>
          <w:p w14:paraId="2E7FC1AD" w14:textId="31AAAC24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04" w:type="pct"/>
            <w:gridSpan w:val="6"/>
            <w:vAlign w:val="bottom"/>
          </w:tcPr>
          <w:p w14:paraId="55C7F318" w14:textId="1C5E8D9D" w:rsidR="000837CD" w:rsidRPr="00820A70" w:rsidRDefault="000837CD" w:rsidP="000837CD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20A70">
              <w:rPr>
                <w:rFonts w:ascii="Century Gothic" w:hAnsi="Century Gothic"/>
                <w:b/>
                <w:bCs/>
                <w:sz w:val="22"/>
                <w:szCs w:val="22"/>
              </w:rPr>
              <w:t>Relationship</w:t>
            </w:r>
          </w:p>
        </w:tc>
        <w:tc>
          <w:tcPr>
            <w:tcW w:w="777" w:type="pct"/>
            <w:gridSpan w:val="7"/>
            <w:tcBorders>
              <w:bottom w:val="single" w:sz="4" w:space="0" w:color="auto"/>
            </w:tcBorders>
            <w:vAlign w:val="bottom"/>
          </w:tcPr>
          <w:p w14:paraId="6D53D90D" w14:textId="7988E079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7D360C" w:rsidRPr="00846B76" w14:paraId="59E9CA6C" w14:textId="6F95B200" w:rsidTr="007D360C">
        <w:trPr>
          <w:trHeight w:val="346"/>
        </w:trPr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946660661"/>
            <w:placeholder>
              <w:docPart w:val="FA078B90F6574768956EDB1CA13FA5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4" w:type="pct"/>
                <w:gridSpan w:val="4"/>
                <w:vAlign w:val="bottom"/>
              </w:tcPr>
              <w:p w14:paraId="6156B403" w14:textId="77777777" w:rsidR="000837CD" w:rsidRPr="00820A70" w:rsidRDefault="000837CD" w:rsidP="000837CD">
                <w:pPr>
                  <w:pStyle w:val="NormalIndent"/>
                  <w:spacing w:before="0"/>
                  <w:ind w:left="-15"/>
                  <w:rPr>
                    <w:rFonts w:ascii="Century Gothic" w:hAnsi="Century Gothic"/>
                    <w:b/>
                    <w:bCs/>
                    <w:sz w:val="22"/>
                    <w:szCs w:val="22"/>
                  </w:rPr>
                </w:pPr>
                <w:r w:rsidRPr="00820A70">
                  <w:rPr>
                    <w:rFonts w:ascii="Century Gothic" w:hAnsi="Century Gothic"/>
                    <w:b/>
                    <w:bCs/>
                    <w:sz w:val="22"/>
                    <w:szCs w:val="22"/>
                  </w:rPr>
                  <w:t>Cell Phone</w:t>
                </w:r>
              </w:p>
            </w:tc>
          </w:sdtContent>
        </w:sdt>
        <w:tc>
          <w:tcPr>
            <w:tcW w:w="1103" w:type="pct"/>
            <w:gridSpan w:val="9"/>
            <w:tcBorders>
              <w:bottom w:val="single" w:sz="4" w:space="0" w:color="auto"/>
            </w:tcBorders>
            <w:vAlign w:val="bottom"/>
          </w:tcPr>
          <w:p w14:paraId="25F0BDBE" w14:textId="2EFC7644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08" w:type="pct"/>
            <w:gridSpan w:val="7"/>
            <w:vAlign w:val="bottom"/>
          </w:tcPr>
          <w:p w14:paraId="1FABE9BB" w14:textId="597279F0" w:rsidR="000837CD" w:rsidRPr="00820A70" w:rsidRDefault="000837CD" w:rsidP="000837CD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20A70">
              <w:rPr>
                <w:rFonts w:ascii="Century Gothic" w:hAnsi="Century Gothic"/>
                <w:b/>
                <w:bCs/>
                <w:sz w:val="22"/>
                <w:szCs w:val="22"/>
              </w:rPr>
              <w:t>Work Phone</w:t>
            </w:r>
          </w:p>
        </w:tc>
        <w:tc>
          <w:tcPr>
            <w:tcW w:w="1131" w:type="pct"/>
            <w:gridSpan w:val="10"/>
            <w:tcBorders>
              <w:bottom w:val="single" w:sz="4" w:space="0" w:color="auto"/>
            </w:tcBorders>
            <w:vAlign w:val="bottom"/>
          </w:tcPr>
          <w:p w14:paraId="56199876" w14:textId="7514499B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26" w:type="pct"/>
            <w:gridSpan w:val="7"/>
            <w:vAlign w:val="bottom"/>
          </w:tcPr>
          <w:p w14:paraId="223995F2" w14:textId="2658B506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  <w:r w:rsidRPr="00820A70">
              <w:rPr>
                <w:rFonts w:ascii="Century Gothic" w:hAnsi="Century Gothic"/>
                <w:b/>
                <w:bCs/>
                <w:sz w:val="22"/>
                <w:szCs w:val="22"/>
              </w:rPr>
              <w:t>Home Phone</w:t>
            </w:r>
          </w:p>
        </w:tc>
        <w:tc>
          <w:tcPr>
            <w:tcW w:w="1038" w:type="pct"/>
            <w:gridSpan w:val="10"/>
            <w:tcBorders>
              <w:bottom w:val="single" w:sz="4" w:space="0" w:color="auto"/>
            </w:tcBorders>
            <w:vAlign w:val="bottom"/>
          </w:tcPr>
          <w:p w14:paraId="2564E977" w14:textId="15A63693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0837CD" w:rsidRPr="00846B76" w14:paraId="7CCBCFC3" w14:textId="77777777" w:rsidTr="007D360C">
        <w:trPr>
          <w:trHeight w:val="346"/>
        </w:trPr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1334104394"/>
            <w:placeholder>
              <w:docPart w:val="23FF49EFDE4442EB97CF3399B82E79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4" w:type="pct"/>
                <w:gridSpan w:val="4"/>
                <w:vAlign w:val="bottom"/>
              </w:tcPr>
              <w:p w14:paraId="79077FC0" w14:textId="77777777" w:rsidR="000837CD" w:rsidRPr="00820A70" w:rsidRDefault="000837CD" w:rsidP="000837CD">
                <w:pPr>
                  <w:pStyle w:val="NormalIndent"/>
                  <w:spacing w:before="0"/>
                  <w:ind w:left="-15"/>
                  <w:rPr>
                    <w:rFonts w:ascii="Century Gothic" w:hAnsi="Century Gothic"/>
                    <w:b/>
                    <w:bCs/>
                    <w:sz w:val="22"/>
                    <w:szCs w:val="22"/>
                  </w:rPr>
                </w:pPr>
                <w:r w:rsidRPr="00820A70">
                  <w:rPr>
                    <w:rFonts w:ascii="Century Gothic" w:hAnsi="Century Gothic"/>
                    <w:b/>
                    <w:bCs/>
                    <w:sz w:val="22"/>
                    <w:szCs w:val="22"/>
                  </w:rPr>
                  <w:t>Email</w:t>
                </w:r>
              </w:p>
            </w:tc>
          </w:sdtContent>
        </w:sdt>
        <w:tc>
          <w:tcPr>
            <w:tcW w:w="4306" w:type="pct"/>
            <w:gridSpan w:val="43"/>
            <w:tcBorders>
              <w:bottom w:val="single" w:sz="4" w:space="0" w:color="auto"/>
            </w:tcBorders>
            <w:vAlign w:val="bottom"/>
          </w:tcPr>
          <w:p w14:paraId="2FBCE5E2" w14:textId="11FEDDDE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FB0310" w:rsidRPr="00846B76" w14:paraId="789A7D0B" w14:textId="77777777" w:rsidTr="007D360C">
        <w:trPr>
          <w:trHeight w:val="346"/>
        </w:trPr>
        <w:tc>
          <w:tcPr>
            <w:tcW w:w="694" w:type="pct"/>
            <w:gridSpan w:val="4"/>
            <w:vAlign w:val="bottom"/>
          </w:tcPr>
          <w:p w14:paraId="0A59D523" w14:textId="2411641A" w:rsidR="000837CD" w:rsidRPr="00801B63" w:rsidRDefault="000837CD" w:rsidP="000837CD">
            <w:pPr>
              <w:pStyle w:val="NormalIndent"/>
              <w:spacing w:before="0"/>
              <w:ind w:left="-15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20A70">
              <w:rPr>
                <w:rFonts w:ascii="Century Gothic" w:hAnsi="Century Gothic"/>
                <w:b/>
                <w:bCs/>
                <w:sz w:val="22"/>
                <w:szCs w:val="22"/>
              </w:rPr>
              <w:t>Addres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2629" w:type="pct"/>
            <w:gridSpan w:val="25"/>
            <w:tcBorders>
              <w:bottom w:val="single" w:sz="4" w:space="0" w:color="auto"/>
            </w:tcBorders>
            <w:vAlign w:val="bottom"/>
          </w:tcPr>
          <w:p w14:paraId="3055799C" w14:textId="79923D3A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226" w:type="pct"/>
            <w:gridSpan w:val="3"/>
            <w:vAlign w:val="bottom"/>
          </w:tcPr>
          <w:p w14:paraId="060FC5E6" w14:textId="77777777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  <w:r w:rsidRPr="00F57399">
              <w:rPr>
                <w:rFonts w:ascii="Century Gothic" w:hAnsi="Century Gothic"/>
                <w:b/>
                <w:bCs/>
                <w:sz w:val="21"/>
                <w:szCs w:val="21"/>
              </w:rPr>
              <w:t>City</w:t>
            </w:r>
          </w:p>
        </w:tc>
        <w:tc>
          <w:tcPr>
            <w:tcW w:w="921" w:type="pct"/>
            <w:gridSpan w:val="11"/>
            <w:tcBorders>
              <w:bottom w:val="single" w:sz="4" w:space="0" w:color="auto"/>
            </w:tcBorders>
            <w:vAlign w:val="bottom"/>
          </w:tcPr>
          <w:p w14:paraId="629E3355" w14:textId="1EE659CD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80" w:type="pct"/>
            <w:gridSpan w:val="3"/>
            <w:vAlign w:val="bottom"/>
          </w:tcPr>
          <w:p w14:paraId="597761F2" w14:textId="77777777" w:rsidR="000837CD" w:rsidRPr="00F57399" w:rsidRDefault="000837CD" w:rsidP="000837CD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F57399">
              <w:rPr>
                <w:rFonts w:ascii="Century Gothic" w:hAnsi="Century Gothic"/>
                <w:b/>
                <w:bCs/>
                <w:sz w:val="21"/>
                <w:szCs w:val="21"/>
              </w:rPr>
              <w:t>Zip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bottom"/>
          </w:tcPr>
          <w:p w14:paraId="3352552D" w14:textId="2F9780D0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0837CD" w:rsidRPr="00846B76" w14:paraId="1FE01DA2" w14:textId="77777777" w:rsidTr="00A060F1">
        <w:trPr>
          <w:trHeight w:val="144"/>
        </w:trPr>
        <w:tc>
          <w:tcPr>
            <w:tcW w:w="5000" w:type="pct"/>
            <w:gridSpan w:val="47"/>
          </w:tcPr>
          <w:p w14:paraId="0C5E7CA3" w14:textId="75B96520" w:rsidR="000837CD" w:rsidRPr="00A1267B" w:rsidRDefault="000837CD" w:rsidP="000837CD">
            <w:pPr>
              <w:rPr>
                <w:rFonts w:ascii="Century Gothic" w:hAnsi="Century Gothic"/>
                <w:sz w:val="21"/>
                <w:szCs w:val="21"/>
              </w:rPr>
            </w:pPr>
            <w:r w:rsidRPr="00E224F6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(if different from </w:t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s</w:t>
            </w:r>
            <w:r w:rsidRPr="00E224F6">
              <w:rPr>
                <w:rFonts w:ascii="Century Gothic" w:hAnsi="Century Gothic"/>
                <w:b/>
                <w:bCs/>
                <w:sz w:val="16"/>
                <w:szCs w:val="16"/>
              </w:rPr>
              <w:t>tudent’s)</w:t>
            </w:r>
          </w:p>
        </w:tc>
      </w:tr>
      <w:tr w:rsidR="000837CD" w:rsidRPr="00846B76" w14:paraId="0AA48BEC" w14:textId="77777777" w:rsidTr="007D360C">
        <w:trPr>
          <w:trHeight w:val="562"/>
        </w:trPr>
        <w:tc>
          <w:tcPr>
            <w:tcW w:w="694" w:type="pct"/>
            <w:gridSpan w:val="4"/>
            <w:vAlign w:val="center"/>
          </w:tcPr>
          <w:p w14:paraId="31EE62AD" w14:textId="294A456E" w:rsidR="000837CD" w:rsidRPr="0075451F" w:rsidRDefault="00AB4095" w:rsidP="000837CD">
            <w:pPr>
              <w:ind w:left="525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b/>
                  <w:bCs/>
                  <w:sz w:val="24"/>
                  <w:szCs w:val="24"/>
                </w:rPr>
                <w:id w:val="1205994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7CD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306" w:type="pct"/>
            <w:gridSpan w:val="43"/>
            <w:vAlign w:val="bottom"/>
          </w:tcPr>
          <w:p w14:paraId="214C63FC" w14:textId="3ECD05A9" w:rsidR="000837CD" w:rsidRPr="00A1267B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  <w:r w:rsidRPr="00A1267B">
              <w:rPr>
                <w:rFonts w:ascii="Century Gothic" w:hAnsi="Century Gothic"/>
                <w:sz w:val="22"/>
                <w:szCs w:val="22"/>
              </w:rPr>
              <w:t>Brentwood school has my permission to include contact information (email address, cell phone number, and mailing address) in the class directories that are shared with Brentwood families upon request.</w:t>
            </w:r>
          </w:p>
        </w:tc>
      </w:tr>
      <w:tr w:rsidR="000837CD" w:rsidRPr="0090596C" w14:paraId="214637D4" w14:textId="77777777" w:rsidTr="005A6AAF">
        <w:trPr>
          <w:trHeight w:val="302"/>
        </w:trPr>
        <w:tc>
          <w:tcPr>
            <w:tcW w:w="5000" w:type="pct"/>
            <w:gridSpan w:val="47"/>
            <w:shd w:val="clear" w:color="auto" w:fill="23B5AF" w:themeFill="accent1"/>
            <w:vAlign w:val="center"/>
          </w:tcPr>
          <w:p w14:paraId="1C3B12A0" w14:textId="7529FB15" w:rsidR="000837CD" w:rsidRPr="00A83B4E" w:rsidRDefault="000837CD" w:rsidP="000837CD">
            <w:pPr>
              <w:pStyle w:val="Heading1"/>
              <w:spacing w:before="0" w:after="0"/>
              <w:outlineLvl w:val="0"/>
              <w:rPr>
                <w:rFonts w:ascii="Century Gothic" w:hAnsi="Century Gothic"/>
                <w:sz w:val="22"/>
                <w:szCs w:val="22"/>
              </w:rPr>
            </w:pPr>
            <w:bookmarkStart w:id="0" w:name="_Hlk521325947"/>
            <w:r w:rsidRPr="00692792">
              <w:rPr>
                <w:rFonts w:ascii="Century Gothic" w:hAnsi="Century Gothic"/>
                <w:color w:val="auto"/>
                <w:sz w:val="22"/>
                <w:szCs w:val="22"/>
              </w:rPr>
              <w:t>CONTACT 2</w:t>
            </w:r>
          </w:p>
        </w:tc>
      </w:tr>
      <w:tr w:rsidR="007D360C" w:rsidRPr="00846B76" w14:paraId="6DCF9237" w14:textId="77777777" w:rsidTr="007D360C">
        <w:trPr>
          <w:trHeight w:val="346"/>
        </w:trPr>
        <w:bookmarkEnd w:id="0" w:displacedByCustomXml="next"/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-2047821762"/>
            <w:placeholder>
              <w:docPart w:val="73C6A6A78A0A476EAC20BD5CCBD782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4" w:type="pct"/>
                <w:gridSpan w:val="4"/>
                <w:vAlign w:val="bottom"/>
              </w:tcPr>
              <w:p w14:paraId="1DD8803B" w14:textId="77777777" w:rsidR="000837CD" w:rsidRPr="00820A70" w:rsidRDefault="000837CD" w:rsidP="000837CD">
                <w:pPr>
                  <w:pStyle w:val="NormalIndent"/>
                  <w:spacing w:before="0"/>
                  <w:ind w:left="75" w:hanging="75"/>
                  <w:rPr>
                    <w:rFonts w:ascii="Century Gothic" w:hAnsi="Century Gothic"/>
                    <w:b/>
                    <w:bCs/>
                    <w:sz w:val="22"/>
                    <w:szCs w:val="22"/>
                  </w:rPr>
                </w:pPr>
                <w:r w:rsidRPr="00820A70">
                  <w:rPr>
                    <w:rStyle w:val="PlaceholderText"/>
                    <w:rFonts w:ascii="Century Gothic" w:hAnsi="Century Gothic"/>
                    <w:b/>
                    <w:bCs/>
                    <w:color w:val="auto"/>
                    <w:sz w:val="22"/>
                    <w:szCs w:val="22"/>
                  </w:rPr>
                  <w:t>First Name</w:t>
                </w:r>
              </w:p>
            </w:tc>
          </w:sdtContent>
        </w:sdt>
        <w:tc>
          <w:tcPr>
            <w:tcW w:w="1297" w:type="pct"/>
            <w:gridSpan w:val="12"/>
            <w:tcBorders>
              <w:bottom w:val="single" w:sz="4" w:space="0" w:color="auto"/>
            </w:tcBorders>
            <w:vAlign w:val="bottom"/>
          </w:tcPr>
          <w:p w14:paraId="65967656" w14:textId="62357D28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52" w:type="pct"/>
            <w:gridSpan w:val="6"/>
            <w:vAlign w:val="bottom"/>
          </w:tcPr>
          <w:p w14:paraId="70777426" w14:textId="77777777" w:rsidR="000837CD" w:rsidRPr="00121CBB" w:rsidRDefault="000837CD" w:rsidP="000837CD">
            <w:pPr>
              <w:rPr>
                <w:rFonts w:ascii="Century Gothic" w:hAnsi="Century Gothic"/>
                <w:sz w:val="21"/>
                <w:szCs w:val="21"/>
              </w:rPr>
            </w:pPr>
            <w:r w:rsidRPr="00820A70">
              <w:rPr>
                <w:rFonts w:ascii="Century Gothic" w:hAnsi="Century Gothic"/>
                <w:b/>
                <w:bCs/>
                <w:sz w:val="22"/>
                <w:szCs w:val="22"/>
              </w:rPr>
              <w:t>Last Name</w:t>
            </w:r>
          </w:p>
        </w:tc>
        <w:tc>
          <w:tcPr>
            <w:tcW w:w="1277" w:type="pct"/>
            <w:gridSpan w:val="12"/>
            <w:tcBorders>
              <w:bottom w:val="single" w:sz="4" w:space="0" w:color="auto"/>
            </w:tcBorders>
            <w:vAlign w:val="bottom"/>
          </w:tcPr>
          <w:p w14:paraId="2A81263B" w14:textId="4C890434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04" w:type="pct"/>
            <w:gridSpan w:val="6"/>
            <w:vAlign w:val="bottom"/>
          </w:tcPr>
          <w:p w14:paraId="4A99CC13" w14:textId="77777777" w:rsidR="000837CD" w:rsidRPr="00121CBB" w:rsidRDefault="000837CD" w:rsidP="000837CD">
            <w:pPr>
              <w:rPr>
                <w:rFonts w:ascii="Century Gothic" w:hAnsi="Century Gothic"/>
                <w:sz w:val="21"/>
                <w:szCs w:val="21"/>
              </w:rPr>
            </w:pPr>
            <w:r w:rsidRPr="00820A70">
              <w:rPr>
                <w:rFonts w:ascii="Century Gothic" w:hAnsi="Century Gothic"/>
                <w:b/>
                <w:bCs/>
                <w:sz w:val="22"/>
                <w:szCs w:val="22"/>
              </w:rPr>
              <w:t>Relationship</w:t>
            </w:r>
          </w:p>
        </w:tc>
        <w:tc>
          <w:tcPr>
            <w:tcW w:w="777" w:type="pct"/>
            <w:gridSpan w:val="7"/>
            <w:tcBorders>
              <w:bottom w:val="single" w:sz="4" w:space="0" w:color="auto"/>
            </w:tcBorders>
            <w:vAlign w:val="bottom"/>
          </w:tcPr>
          <w:p w14:paraId="15BC2476" w14:textId="3F519B0B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0837CD" w:rsidRPr="00846B76" w14:paraId="0521967E" w14:textId="77777777" w:rsidTr="007D360C">
        <w:trPr>
          <w:trHeight w:val="346"/>
        </w:trPr>
        <w:tc>
          <w:tcPr>
            <w:tcW w:w="694" w:type="pct"/>
            <w:gridSpan w:val="4"/>
            <w:vAlign w:val="bottom"/>
          </w:tcPr>
          <w:p w14:paraId="4F292F88" w14:textId="1B887F20" w:rsidR="000837CD" w:rsidRPr="00820A70" w:rsidRDefault="000837CD" w:rsidP="000837CD">
            <w:pPr>
              <w:pStyle w:val="NormalIndent"/>
              <w:spacing w:before="0"/>
              <w:ind w:left="75" w:hanging="75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20A70">
              <w:rPr>
                <w:rFonts w:ascii="Century Gothic" w:hAnsi="Century Gothic"/>
                <w:b/>
                <w:bCs/>
                <w:sz w:val="22"/>
                <w:szCs w:val="22"/>
              </w:rPr>
              <w:t>Cell Phone</w:t>
            </w:r>
          </w:p>
        </w:tc>
        <w:tc>
          <w:tcPr>
            <w:tcW w:w="1103" w:type="pct"/>
            <w:gridSpan w:val="9"/>
            <w:tcBorders>
              <w:bottom w:val="single" w:sz="4" w:space="0" w:color="auto"/>
            </w:tcBorders>
            <w:vAlign w:val="bottom"/>
          </w:tcPr>
          <w:p w14:paraId="2B971FF3" w14:textId="4FD0BA9E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08" w:type="pct"/>
            <w:gridSpan w:val="7"/>
            <w:vAlign w:val="bottom"/>
          </w:tcPr>
          <w:p w14:paraId="5FB172F6" w14:textId="24EE5D27" w:rsidR="000837CD" w:rsidRPr="00E224F6" w:rsidRDefault="000837CD" w:rsidP="000837CD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E224F6">
              <w:rPr>
                <w:rFonts w:ascii="Century Gothic" w:hAnsi="Century Gothic"/>
                <w:b/>
                <w:bCs/>
                <w:sz w:val="22"/>
                <w:szCs w:val="22"/>
              </w:rPr>
              <w:t>Work Phone</w:t>
            </w:r>
          </w:p>
        </w:tc>
        <w:tc>
          <w:tcPr>
            <w:tcW w:w="1131" w:type="pct"/>
            <w:gridSpan w:val="10"/>
            <w:tcBorders>
              <w:bottom w:val="single" w:sz="4" w:space="0" w:color="auto"/>
            </w:tcBorders>
            <w:vAlign w:val="bottom"/>
          </w:tcPr>
          <w:p w14:paraId="31BF89F1" w14:textId="0BCE7DA8" w:rsidR="000837CD" w:rsidRPr="00E224F6" w:rsidRDefault="000837CD" w:rsidP="000837CD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591" w:type="pct"/>
            <w:gridSpan w:val="8"/>
            <w:vAlign w:val="bottom"/>
          </w:tcPr>
          <w:p w14:paraId="731C38FD" w14:textId="77777777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  <w:r w:rsidRPr="00E224F6">
              <w:rPr>
                <w:rFonts w:ascii="Century Gothic" w:hAnsi="Century Gothic"/>
                <w:b/>
                <w:bCs/>
                <w:sz w:val="22"/>
                <w:szCs w:val="22"/>
              </w:rPr>
              <w:t>Home Phone</w:t>
            </w:r>
          </w:p>
        </w:tc>
        <w:tc>
          <w:tcPr>
            <w:tcW w:w="974" w:type="pct"/>
            <w:gridSpan w:val="9"/>
            <w:tcBorders>
              <w:bottom w:val="single" w:sz="4" w:space="0" w:color="auto"/>
            </w:tcBorders>
            <w:vAlign w:val="bottom"/>
          </w:tcPr>
          <w:p w14:paraId="7A114F71" w14:textId="04C0CA44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0837CD" w:rsidRPr="00846B76" w14:paraId="1CEC6164" w14:textId="77777777" w:rsidTr="007D360C">
        <w:trPr>
          <w:trHeight w:val="346"/>
        </w:trPr>
        <w:tc>
          <w:tcPr>
            <w:tcW w:w="694" w:type="pct"/>
            <w:gridSpan w:val="4"/>
            <w:vAlign w:val="bottom"/>
          </w:tcPr>
          <w:p w14:paraId="74971DBC" w14:textId="438F8FF6" w:rsidR="000837CD" w:rsidRPr="00820A70" w:rsidRDefault="000837CD" w:rsidP="000837CD">
            <w:pPr>
              <w:pStyle w:val="NormalIndent"/>
              <w:spacing w:before="0"/>
              <w:ind w:left="75" w:hanging="75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20A70">
              <w:rPr>
                <w:rFonts w:ascii="Century Gothic" w:hAnsi="Century Gothic"/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4306" w:type="pct"/>
            <w:gridSpan w:val="43"/>
            <w:tcBorders>
              <w:bottom w:val="single" w:sz="4" w:space="0" w:color="auto"/>
            </w:tcBorders>
            <w:vAlign w:val="bottom"/>
          </w:tcPr>
          <w:p w14:paraId="4FAC37FA" w14:textId="4002A6F6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7D360C" w:rsidRPr="00846B76" w14:paraId="010A8AB2" w14:textId="77777777" w:rsidTr="007D360C">
        <w:trPr>
          <w:trHeight w:val="346"/>
        </w:trPr>
        <w:tc>
          <w:tcPr>
            <w:tcW w:w="694" w:type="pct"/>
            <w:gridSpan w:val="4"/>
            <w:vAlign w:val="bottom"/>
          </w:tcPr>
          <w:p w14:paraId="4BE6678B" w14:textId="21CD0BD7" w:rsidR="000837CD" w:rsidRPr="00820A70" w:rsidRDefault="000837CD" w:rsidP="000837CD">
            <w:pPr>
              <w:pStyle w:val="NormalIndent"/>
              <w:spacing w:before="0"/>
              <w:ind w:left="75" w:hanging="75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Address</w:t>
            </w:r>
          </w:p>
        </w:tc>
        <w:tc>
          <w:tcPr>
            <w:tcW w:w="2629" w:type="pct"/>
            <w:gridSpan w:val="25"/>
            <w:tcBorders>
              <w:bottom w:val="single" w:sz="4" w:space="0" w:color="auto"/>
            </w:tcBorders>
            <w:vAlign w:val="bottom"/>
          </w:tcPr>
          <w:p w14:paraId="155472B5" w14:textId="114E688E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226" w:type="pct"/>
            <w:gridSpan w:val="3"/>
            <w:vAlign w:val="bottom"/>
          </w:tcPr>
          <w:p w14:paraId="39FC68B5" w14:textId="77777777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  <w:r w:rsidRPr="00F57399">
              <w:rPr>
                <w:rFonts w:ascii="Century Gothic" w:hAnsi="Century Gothic"/>
                <w:b/>
                <w:bCs/>
                <w:sz w:val="21"/>
                <w:szCs w:val="21"/>
              </w:rPr>
              <w:t>City</w:t>
            </w:r>
          </w:p>
        </w:tc>
        <w:tc>
          <w:tcPr>
            <w:tcW w:w="921" w:type="pct"/>
            <w:gridSpan w:val="11"/>
            <w:tcBorders>
              <w:bottom w:val="single" w:sz="4" w:space="0" w:color="auto"/>
            </w:tcBorders>
            <w:vAlign w:val="bottom"/>
          </w:tcPr>
          <w:p w14:paraId="63C146BE" w14:textId="59C6C83B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80" w:type="pct"/>
            <w:gridSpan w:val="3"/>
            <w:vAlign w:val="bottom"/>
          </w:tcPr>
          <w:p w14:paraId="08C3E1AF" w14:textId="570ECB97" w:rsidR="000837CD" w:rsidRPr="00F57399" w:rsidRDefault="000837CD" w:rsidP="000837CD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F57399">
              <w:rPr>
                <w:rFonts w:ascii="Century Gothic" w:hAnsi="Century Gothic"/>
                <w:b/>
                <w:bCs/>
                <w:sz w:val="21"/>
                <w:szCs w:val="21"/>
              </w:rPr>
              <w:t>Zip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bottom"/>
          </w:tcPr>
          <w:p w14:paraId="611F18E2" w14:textId="3A1D8901" w:rsidR="000837CD" w:rsidRPr="007907A8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0837CD" w:rsidRPr="00846B76" w14:paraId="6D143018" w14:textId="77777777" w:rsidTr="00A060F1">
        <w:tc>
          <w:tcPr>
            <w:tcW w:w="5000" w:type="pct"/>
            <w:gridSpan w:val="47"/>
            <w:vAlign w:val="bottom"/>
          </w:tcPr>
          <w:p w14:paraId="1A69EF76" w14:textId="0E91D912" w:rsidR="000837CD" w:rsidRPr="00820A70" w:rsidRDefault="000837CD" w:rsidP="000837CD">
            <w:pPr>
              <w:rPr>
                <w:rFonts w:ascii="Century Gothic" w:hAnsi="Century Gothic"/>
                <w:sz w:val="21"/>
                <w:szCs w:val="21"/>
              </w:rPr>
            </w:pPr>
            <w:r w:rsidRPr="00F57399">
              <w:rPr>
                <w:rFonts w:ascii="Century Gothic" w:hAnsi="Century Gothic"/>
                <w:b/>
                <w:bCs/>
                <w:sz w:val="16"/>
                <w:szCs w:val="16"/>
              </w:rPr>
              <w:t>(if different from student’s)</w:t>
            </w:r>
          </w:p>
        </w:tc>
      </w:tr>
      <w:tr w:rsidR="000837CD" w:rsidRPr="00846B76" w14:paraId="64AE688A" w14:textId="77777777" w:rsidTr="007D360C">
        <w:trPr>
          <w:trHeight w:val="562"/>
        </w:trPr>
        <w:tc>
          <w:tcPr>
            <w:tcW w:w="694" w:type="pct"/>
            <w:gridSpan w:val="4"/>
            <w:vAlign w:val="center"/>
          </w:tcPr>
          <w:p w14:paraId="73830BAD" w14:textId="661A447C" w:rsidR="000837CD" w:rsidRPr="0075451F" w:rsidRDefault="00AB4095" w:rsidP="000837CD">
            <w:pPr>
              <w:ind w:left="525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b/>
                  <w:bCs/>
                  <w:sz w:val="24"/>
                  <w:szCs w:val="24"/>
                </w:rPr>
                <w:id w:val="1756400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7CD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306" w:type="pct"/>
            <w:gridSpan w:val="43"/>
            <w:vAlign w:val="bottom"/>
          </w:tcPr>
          <w:p w14:paraId="0563E755" w14:textId="0FE08472" w:rsidR="000837CD" w:rsidRPr="00820A70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  <w:r w:rsidRPr="00820A70">
              <w:rPr>
                <w:rFonts w:ascii="Century Gothic" w:hAnsi="Century Gothic"/>
                <w:sz w:val="22"/>
                <w:szCs w:val="22"/>
              </w:rPr>
              <w:t>Brentwood school has my permission to include contact information (email address, cell phone number, and mailing address) in the class directories that are shared with Brentwood families upon request.</w:t>
            </w:r>
          </w:p>
        </w:tc>
      </w:tr>
      <w:tr w:rsidR="000837CD" w:rsidRPr="00846B76" w14:paraId="063C4B4C" w14:textId="77777777" w:rsidTr="00174A2E">
        <w:trPr>
          <w:trHeight w:val="302"/>
        </w:trPr>
        <w:tc>
          <w:tcPr>
            <w:tcW w:w="5000" w:type="pct"/>
            <w:gridSpan w:val="47"/>
            <w:shd w:val="clear" w:color="auto" w:fill="23B5AF" w:themeFill="accent1"/>
            <w:vAlign w:val="center"/>
          </w:tcPr>
          <w:p w14:paraId="61A15B66" w14:textId="4E80C393" w:rsidR="000837CD" w:rsidRPr="00174A2E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PRIMARY </w:t>
            </w:r>
            <w:r w:rsidRPr="00174A2E">
              <w:rPr>
                <w:rFonts w:ascii="Century Gothic" w:hAnsi="Century Gothic"/>
                <w:b/>
                <w:bCs/>
                <w:sz w:val="22"/>
                <w:szCs w:val="22"/>
              </w:rPr>
              <w:t>CONTACT IN CASE OF EMERGENCY</w:t>
            </w:r>
          </w:p>
        </w:tc>
      </w:tr>
      <w:tr w:rsidR="000837CD" w:rsidRPr="00846B76" w14:paraId="347F2AFC" w14:textId="77777777" w:rsidTr="007D360C">
        <w:trPr>
          <w:trHeight w:val="346"/>
        </w:trPr>
        <w:tc>
          <w:tcPr>
            <w:tcW w:w="678" w:type="pct"/>
            <w:gridSpan w:val="3"/>
            <w:shd w:val="clear" w:color="auto" w:fill="auto"/>
            <w:vAlign w:val="bottom"/>
          </w:tcPr>
          <w:p w14:paraId="2057A2F4" w14:textId="42A5DB9E" w:rsidR="000837CD" w:rsidRPr="004C548F" w:rsidRDefault="000837CD" w:rsidP="000837CD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4C548F">
              <w:rPr>
                <w:rFonts w:ascii="Century Gothic" w:hAnsi="Century Gothic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1891" w:type="pct"/>
            <w:gridSpan w:val="21"/>
            <w:tcBorders>
              <w:bottom w:val="single" w:sz="4" w:space="0" w:color="auto"/>
            </w:tcBorders>
            <w:vAlign w:val="bottom"/>
          </w:tcPr>
          <w:p w14:paraId="5D1330EC" w14:textId="6FE722D3" w:rsidR="000837CD" w:rsidRDefault="000837CD" w:rsidP="000837CD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7" w:type="pct"/>
            <w:gridSpan w:val="7"/>
            <w:vAlign w:val="bottom"/>
          </w:tcPr>
          <w:p w14:paraId="349360AC" w14:textId="343328E5" w:rsidR="000837CD" w:rsidRPr="00727EB0" w:rsidRDefault="000837CD" w:rsidP="000837CD">
            <w:pPr>
              <w:rPr>
                <w:rFonts w:ascii="Century Gothic" w:hAnsi="Century Gothic" w:cstheme="minorHAnsi"/>
                <w:b/>
                <w:bCs/>
                <w:sz w:val="22"/>
                <w:szCs w:val="22"/>
              </w:rPr>
            </w:pPr>
            <w:r w:rsidRPr="00727EB0">
              <w:rPr>
                <w:rFonts w:ascii="Century Gothic" w:hAnsi="Century Gothic" w:cstheme="minorHAnsi"/>
                <w:b/>
                <w:bCs/>
                <w:sz w:val="22"/>
                <w:szCs w:val="22"/>
              </w:rPr>
              <w:t>Preferred Phone Number</w:t>
            </w:r>
          </w:p>
        </w:tc>
        <w:tc>
          <w:tcPr>
            <w:tcW w:w="1484" w:type="pct"/>
            <w:gridSpan w:val="16"/>
            <w:tcBorders>
              <w:bottom w:val="single" w:sz="4" w:space="0" w:color="auto"/>
            </w:tcBorders>
            <w:vAlign w:val="bottom"/>
          </w:tcPr>
          <w:p w14:paraId="4448B61C" w14:textId="4ED09FE8" w:rsidR="000837CD" w:rsidRPr="005A6AAF" w:rsidRDefault="000837CD" w:rsidP="000837CD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7D360C" w:rsidRPr="00846B76" w14:paraId="1BBF2714" w14:textId="77777777" w:rsidTr="007D360C">
        <w:trPr>
          <w:trHeight w:val="20"/>
        </w:trPr>
        <w:tc>
          <w:tcPr>
            <w:tcW w:w="5000" w:type="pct"/>
            <w:gridSpan w:val="47"/>
            <w:shd w:val="clear" w:color="auto" w:fill="auto"/>
            <w:vAlign w:val="bottom"/>
          </w:tcPr>
          <w:p w14:paraId="35B92B4E" w14:textId="77777777" w:rsidR="007D360C" w:rsidRPr="007D360C" w:rsidRDefault="007D360C" w:rsidP="000837CD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0837CD" w:rsidRPr="00846B76" w14:paraId="29E46A7F" w14:textId="77777777" w:rsidTr="00CA4AFB">
        <w:trPr>
          <w:trHeight w:val="331"/>
        </w:trPr>
        <w:tc>
          <w:tcPr>
            <w:tcW w:w="5000" w:type="pct"/>
            <w:gridSpan w:val="47"/>
            <w:shd w:val="clear" w:color="auto" w:fill="C58B13" w:themeFill="accent5" w:themeFillShade="80"/>
            <w:vAlign w:val="center"/>
          </w:tcPr>
          <w:p w14:paraId="4FCA95DF" w14:textId="30CC35A4" w:rsidR="000837CD" w:rsidRPr="005A6AAF" w:rsidRDefault="000837CD" w:rsidP="000837CD">
            <w:pPr>
              <w:rPr>
                <w:rFonts w:cstheme="minorHAnsi"/>
                <w:sz w:val="21"/>
                <w:szCs w:val="21"/>
              </w:rPr>
            </w:pPr>
            <w:r w:rsidRPr="00CA4AFB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BILLING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0837CD" w:rsidRPr="00846B76" w14:paraId="25ACAB42" w14:textId="77777777" w:rsidTr="00CA4AFB">
        <w:trPr>
          <w:trHeight w:val="302"/>
        </w:trPr>
        <w:tc>
          <w:tcPr>
            <w:tcW w:w="5000" w:type="pct"/>
            <w:gridSpan w:val="47"/>
            <w:shd w:val="clear" w:color="auto" w:fill="F4D390" w:themeFill="accent5" w:themeFillShade="E6"/>
            <w:vAlign w:val="center"/>
          </w:tcPr>
          <w:p w14:paraId="6FCCFA56" w14:textId="4C034800" w:rsidR="000837CD" w:rsidRPr="00174A2E" w:rsidRDefault="000837CD" w:rsidP="000837CD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174A2E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CONTACT 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PERSON(S) FOR BILLING PURPOSES</w:t>
            </w:r>
          </w:p>
        </w:tc>
      </w:tr>
      <w:tr w:rsidR="00FB0310" w:rsidRPr="00846B76" w14:paraId="1C192DFB" w14:textId="77777777" w:rsidTr="007D360C">
        <w:trPr>
          <w:trHeight w:val="346"/>
        </w:trPr>
        <w:tc>
          <w:tcPr>
            <w:tcW w:w="678" w:type="pct"/>
            <w:gridSpan w:val="3"/>
            <w:shd w:val="clear" w:color="auto" w:fill="auto"/>
            <w:vAlign w:val="bottom"/>
          </w:tcPr>
          <w:p w14:paraId="131F51EA" w14:textId="7EDA9894" w:rsidR="00FB0310" w:rsidRPr="00727EB0" w:rsidRDefault="00FB0310" w:rsidP="000837C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27EB0">
              <w:rPr>
                <w:rFonts w:ascii="Century Gothic" w:hAnsi="Century Gothic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1543" w:type="pct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C3F95E" w14:textId="392F3A4E" w:rsidR="00FB0310" w:rsidRPr="00727EB0" w:rsidRDefault="00FB0310" w:rsidP="000837CD">
            <w:pPr>
              <w:rPr>
                <w:rFonts w:ascii="Century Gothic" w:hAnsi="Century Gothic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12" w:type="pct"/>
            <w:gridSpan w:val="8"/>
            <w:shd w:val="clear" w:color="auto" w:fill="auto"/>
            <w:vAlign w:val="bottom"/>
          </w:tcPr>
          <w:p w14:paraId="650D8EF7" w14:textId="77777777" w:rsidR="00FB0310" w:rsidRPr="00174A2E" w:rsidRDefault="00FB0310" w:rsidP="000837CD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ascii="Century Gothic" w:hAnsi="Century Gothic" w:cstheme="minorHAnsi"/>
                <w:b/>
                <w:bCs/>
                <w:sz w:val="22"/>
                <w:szCs w:val="22"/>
              </w:rPr>
              <w:t>Preferred Email</w:t>
            </w:r>
          </w:p>
        </w:tc>
        <w:tc>
          <w:tcPr>
            <w:tcW w:w="2168" w:type="pct"/>
            <w:gridSpan w:val="21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B7F4224" w14:textId="0ABC52E8" w:rsidR="00FB0310" w:rsidRPr="00174A2E" w:rsidRDefault="00FB0310" w:rsidP="000837CD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FB0310" w:rsidRPr="00846B76" w14:paraId="2AE97F60" w14:textId="77777777" w:rsidTr="007D360C">
        <w:trPr>
          <w:trHeight w:val="346"/>
        </w:trPr>
        <w:tc>
          <w:tcPr>
            <w:tcW w:w="678" w:type="pct"/>
            <w:gridSpan w:val="3"/>
            <w:shd w:val="clear" w:color="auto" w:fill="auto"/>
            <w:vAlign w:val="bottom"/>
          </w:tcPr>
          <w:p w14:paraId="2BCA8F32" w14:textId="425A4C7F" w:rsidR="00FB0310" w:rsidRPr="00727EB0" w:rsidRDefault="00FB0310" w:rsidP="000837CD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1543" w:type="pct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E4294A" w14:textId="5D81A060" w:rsidR="00FB0310" w:rsidRPr="00727EB0" w:rsidRDefault="00FB0310" w:rsidP="000837CD">
            <w:pPr>
              <w:rPr>
                <w:rFonts w:ascii="Century Gothic" w:hAnsi="Century Gothic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12" w:type="pct"/>
            <w:gridSpan w:val="8"/>
            <w:shd w:val="clear" w:color="auto" w:fill="auto"/>
            <w:vAlign w:val="bottom"/>
          </w:tcPr>
          <w:p w14:paraId="7905FCCE" w14:textId="77777777" w:rsidR="00FB0310" w:rsidRPr="00174A2E" w:rsidRDefault="00FB0310" w:rsidP="000837CD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ascii="Century Gothic" w:hAnsi="Century Gothic" w:cstheme="minorHAnsi"/>
                <w:b/>
                <w:bCs/>
                <w:sz w:val="22"/>
                <w:szCs w:val="22"/>
              </w:rPr>
              <w:t>Preferred Email</w:t>
            </w:r>
          </w:p>
        </w:tc>
        <w:tc>
          <w:tcPr>
            <w:tcW w:w="2168" w:type="pct"/>
            <w:gridSpan w:val="21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6C0ADC" w14:textId="1E2E808A" w:rsidR="00FB0310" w:rsidRPr="00174A2E" w:rsidRDefault="00FB0310" w:rsidP="000837CD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7D360C" w:rsidRPr="00846B76" w14:paraId="41BF00FB" w14:textId="77777777" w:rsidTr="007D360C">
        <w:trPr>
          <w:trHeight w:val="20"/>
        </w:trPr>
        <w:tc>
          <w:tcPr>
            <w:tcW w:w="5000" w:type="pct"/>
            <w:gridSpan w:val="47"/>
            <w:shd w:val="clear" w:color="auto" w:fill="auto"/>
            <w:vAlign w:val="bottom"/>
          </w:tcPr>
          <w:p w14:paraId="77EC5D2A" w14:textId="77777777" w:rsidR="007D360C" w:rsidRPr="007D360C" w:rsidRDefault="007D360C" w:rsidP="000837CD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0837CD" w:rsidRPr="00846B76" w14:paraId="596C4010" w14:textId="77777777" w:rsidTr="00F836FD">
        <w:trPr>
          <w:trHeight w:val="331"/>
        </w:trPr>
        <w:tc>
          <w:tcPr>
            <w:tcW w:w="5000" w:type="pct"/>
            <w:gridSpan w:val="47"/>
            <w:shd w:val="clear" w:color="auto" w:fill="7D1A12" w:themeFill="accent2" w:themeFillShade="80"/>
            <w:vAlign w:val="center"/>
          </w:tcPr>
          <w:p w14:paraId="5C7A4314" w14:textId="3F9902EA" w:rsidR="000837CD" w:rsidRPr="00692792" w:rsidRDefault="000837CD" w:rsidP="000837C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24"/>
                <w:szCs w:val="24"/>
              </w:rPr>
            </w:pPr>
            <w:r w:rsidRPr="00692792">
              <w:rPr>
                <w:rFonts w:ascii="Century Gothic" w:hAnsi="Century Gothic"/>
                <w:color w:val="auto"/>
                <w:sz w:val="24"/>
                <w:szCs w:val="24"/>
              </w:rPr>
              <w:t>AUTHORIZATIONS:</w:t>
            </w:r>
          </w:p>
        </w:tc>
      </w:tr>
      <w:tr w:rsidR="000837CD" w:rsidRPr="00846B76" w14:paraId="6FA18666" w14:textId="77777777" w:rsidTr="00A060F1">
        <w:tc>
          <w:tcPr>
            <w:tcW w:w="5000" w:type="pct"/>
            <w:gridSpan w:val="47"/>
            <w:shd w:val="clear" w:color="auto" w:fill="E3493B" w:themeFill="accent2"/>
            <w:vAlign w:val="bottom"/>
          </w:tcPr>
          <w:p w14:paraId="7A10BFF8" w14:textId="7DA4A828" w:rsidR="000837CD" w:rsidRPr="00692792" w:rsidRDefault="000837CD" w:rsidP="000837C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22"/>
                <w:szCs w:val="22"/>
              </w:rPr>
            </w:pPr>
            <w:r w:rsidRPr="00692792">
              <w:rPr>
                <w:rFonts w:ascii="Century Gothic" w:hAnsi="Century Gothic"/>
                <w:color w:val="auto"/>
                <w:sz w:val="22"/>
                <w:szCs w:val="22"/>
              </w:rPr>
              <w:t xml:space="preserve">PERSONS </w:t>
            </w:r>
            <w:r w:rsidR="00246734">
              <w:rPr>
                <w:rFonts w:ascii="Century Gothic" w:hAnsi="Century Gothic"/>
                <w:color w:val="auto"/>
                <w:sz w:val="22"/>
                <w:szCs w:val="22"/>
              </w:rPr>
              <w:t>WITH CUSTODIAL RIGHTS</w:t>
            </w:r>
          </w:p>
        </w:tc>
      </w:tr>
      <w:tr w:rsidR="007D360C" w:rsidRPr="00F57399" w14:paraId="1388E5AE" w14:textId="77777777" w:rsidTr="007D360C">
        <w:trPr>
          <w:trHeight w:val="317"/>
        </w:trPr>
        <w:sdt>
          <w:sdtPr>
            <w:rPr>
              <w:rFonts w:ascii="Century Gothic" w:hAnsi="Century Gothic"/>
              <w:color w:val="auto"/>
              <w:sz w:val="22"/>
              <w:szCs w:val="22"/>
            </w:rPr>
            <w:id w:val="-386641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9" w:type="pct"/>
                <w:shd w:val="clear" w:color="auto" w:fill="auto"/>
                <w:vAlign w:val="bottom"/>
              </w:tcPr>
              <w:p w14:paraId="7111C68D" w14:textId="15BAFCE1" w:rsidR="007D360C" w:rsidRPr="00F57399" w:rsidRDefault="007D360C" w:rsidP="000837CD">
                <w:pPr>
                  <w:pStyle w:val="Heading1"/>
                  <w:spacing w:before="0" w:after="0"/>
                  <w:outlineLvl w:val="0"/>
                  <w:rPr>
                    <w:rFonts w:ascii="Century Gothic" w:hAnsi="Century Gothic"/>
                    <w:color w:val="auto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34" w:type="pct"/>
            <w:shd w:val="clear" w:color="auto" w:fill="auto"/>
            <w:vAlign w:val="bottom"/>
          </w:tcPr>
          <w:p w14:paraId="5D9D8151" w14:textId="6996ACC7" w:rsidR="007D360C" w:rsidRPr="00F57399" w:rsidRDefault="007D360C" w:rsidP="000837C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22"/>
                <w:szCs w:val="22"/>
              </w:rPr>
            </w:pPr>
            <w:r>
              <w:rPr>
                <w:rFonts w:ascii="Century Gothic" w:hAnsi="Century Gothic"/>
                <w:color w:val="auto"/>
                <w:sz w:val="22"/>
                <w:szCs w:val="22"/>
              </w:rPr>
              <w:t>Mother</w:t>
            </w:r>
          </w:p>
        </w:tc>
        <w:sdt>
          <w:sdtPr>
            <w:rPr>
              <w:rFonts w:ascii="Century Gothic" w:hAnsi="Century Gothic"/>
              <w:color w:val="auto"/>
              <w:sz w:val="22"/>
              <w:szCs w:val="22"/>
            </w:rPr>
            <w:id w:val="52837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0" w:type="pct"/>
                <w:gridSpan w:val="2"/>
                <w:shd w:val="clear" w:color="auto" w:fill="auto"/>
                <w:vAlign w:val="bottom"/>
              </w:tcPr>
              <w:p w14:paraId="51FAFF04" w14:textId="411834FF" w:rsidR="007D360C" w:rsidRPr="00F57399" w:rsidRDefault="007D360C" w:rsidP="000837CD">
                <w:pPr>
                  <w:pStyle w:val="Heading1"/>
                  <w:spacing w:before="0" w:after="0"/>
                  <w:outlineLvl w:val="0"/>
                  <w:rPr>
                    <w:rFonts w:ascii="Century Gothic" w:hAnsi="Century Gothic"/>
                    <w:color w:val="auto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08" w:type="pct"/>
            <w:gridSpan w:val="2"/>
            <w:shd w:val="clear" w:color="auto" w:fill="auto"/>
            <w:vAlign w:val="bottom"/>
          </w:tcPr>
          <w:p w14:paraId="25161698" w14:textId="65576DB5" w:rsidR="007D360C" w:rsidRPr="00F57399" w:rsidRDefault="007D360C" w:rsidP="000837C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22"/>
                <w:szCs w:val="22"/>
              </w:rPr>
            </w:pPr>
            <w:r>
              <w:rPr>
                <w:rFonts w:ascii="Century Gothic" w:hAnsi="Century Gothic"/>
                <w:color w:val="auto"/>
                <w:sz w:val="22"/>
                <w:szCs w:val="22"/>
              </w:rPr>
              <w:t>Father</w:t>
            </w:r>
          </w:p>
        </w:tc>
        <w:sdt>
          <w:sdtPr>
            <w:rPr>
              <w:rFonts w:ascii="Century Gothic" w:hAnsi="Century Gothic"/>
              <w:color w:val="auto"/>
              <w:sz w:val="22"/>
              <w:szCs w:val="22"/>
            </w:rPr>
            <w:id w:val="-6056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" w:type="pct"/>
                <w:shd w:val="clear" w:color="auto" w:fill="auto"/>
                <w:vAlign w:val="bottom"/>
              </w:tcPr>
              <w:p w14:paraId="3907BE99" w14:textId="261FC464" w:rsidR="007D360C" w:rsidRPr="00F57399" w:rsidRDefault="007D360C" w:rsidP="000837CD">
                <w:pPr>
                  <w:pStyle w:val="Heading1"/>
                  <w:spacing w:before="0" w:after="0"/>
                  <w:outlineLvl w:val="0"/>
                  <w:rPr>
                    <w:rFonts w:ascii="Century Gothic" w:hAnsi="Century Gothic"/>
                    <w:color w:val="auto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20" w:type="pct"/>
            <w:gridSpan w:val="3"/>
            <w:shd w:val="clear" w:color="auto" w:fill="auto"/>
            <w:vAlign w:val="bottom"/>
          </w:tcPr>
          <w:p w14:paraId="2DA50F02" w14:textId="77777777" w:rsidR="007D360C" w:rsidRPr="00F57399" w:rsidRDefault="007D360C" w:rsidP="000837C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22"/>
                <w:szCs w:val="22"/>
              </w:rPr>
            </w:pPr>
            <w:r>
              <w:rPr>
                <w:rFonts w:ascii="Century Gothic" w:hAnsi="Century Gothic"/>
                <w:color w:val="auto"/>
                <w:sz w:val="22"/>
                <w:szCs w:val="22"/>
              </w:rPr>
              <w:t>Guardian</w:t>
            </w:r>
          </w:p>
        </w:tc>
        <w:tc>
          <w:tcPr>
            <w:tcW w:w="733" w:type="pct"/>
            <w:gridSpan w:val="9"/>
            <w:shd w:val="clear" w:color="auto" w:fill="auto"/>
            <w:vAlign w:val="bottom"/>
          </w:tcPr>
          <w:p w14:paraId="3AA15EC1" w14:textId="77777777" w:rsidR="007D360C" w:rsidRPr="007907A8" w:rsidRDefault="007D360C" w:rsidP="000837C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ascii="Century Gothic" w:hAnsi="Century Gothic"/>
                <w:color w:val="auto"/>
                <w:sz w:val="22"/>
                <w:szCs w:val="22"/>
              </w:rPr>
              <w:t>Custody concerns:</w:t>
            </w:r>
          </w:p>
        </w:tc>
        <w:tc>
          <w:tcPr>
            <w:tcW w:w="2722" w:type="pct"/>
            <w:gridSpan w:val="2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CE11AE" w14:textId="55658555" w:rsidR="007D360C" w:rsidRPr="007907A8" w:rsidRDefault="007D360C" w:rsidP="000837C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</w:tr>
    </w:tbl>
    <w:tbl>
      <w:tblPr>
        <w:tblStyle w:val="TableGrid"/>
        <w:tblpPr w:leftFromText="180" w:rightFromText="180" w:vertAnchor="text" w:tblpY="9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464"/>
        <w:gridCol w:w="1792"/>
        <w:gridCol w:w="684"/>
        <w:gridCol w:w="861"/>
        <w:gridCol w:w="943"/>
        <w:gridCol w:w="345"/>
        <w:gridCol w:w="357"/>
        <w:gridCol w:w="1465"/>
        <w:gridCol w:w="6"/>
        <w:gridCol w:w="1511"/>
        <w:gridCol w:w="46"/>
        <w:gridCol w:w="647"/>
        <w:gridCol w:w="168"/>
        <w:gridCol w:w="232"/>
        <w:gridCol w:w="589"/>
        <w:gridCol w:w="519"/>
        <w:gridCol w:w="1475"/>
        <w:gridCol w:w="2543"/>
      </w:tblGrid>
      <w:tr w:rsidR="007D360C" w:rsidRPr="00F57399" w14:paraId="6F26F561" w14:textId="77777777" w:rsidTr="007D5D0D">
        <w:trPr>
          <w:trHeight w:val="274"/>
        </w:trPr>
        <w:tc>
          <w:tcPr>
            <w:tcW w:w="5000" w:type="pct"/>
            <w:gridSpan w:val="19"/>
            <w:shd w:val="clear" w:color="auto" w:fill="E3493B" w:themeFill="accent2"/>
            <w:vAlign w:val="bottom"/>
          </w:tcPr>
          <w:p w14:paraId="1655A851" w14:textId="77777777" w:rsidR="007D360C" w:rsidRPr="00722DF8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22"/>
                <w:szCs w:val="22"/>
              </w:rPr>
            </w:pPr>
            <w:r w:rsidRPr="00722DF8">
              <w:rPr>
                <w:rFonts w:ascii="Century Gothic" w:hAnsi="Century Gothic"/>
                <w:color w:val="auto"/>
                <w:sz w:val="22"/>
                <w:szCs w:val="22"/>
              </w:rPr>
              <w:lastRenderedPageBreak/>
              <w:t>PERSONS AUTHORIZED BY PARENT/GUARDIAN TO TAKE THE STUDENT FROM THE FACILITY</w:t>
            </w:r>
            <w:r>
              <w:rPr>
                <w:rFonts w:ascii="Century Gothic" w:hAnsi="Century Gothic"/>
                <w:color w:val="auto"/>
                <w:sz w:val="22"/>
                <w:szCs w:val="22"/>
              </w:rPr>
              <w:t xml:space="preserve"> (</w:t>
            </w:r>
            <w:r w:rsidRPr="00722DF8">
              <w:rPr>
                <w:rFonts w:ascii="Century Gothic" w:hAnsi="Century Gothic"/>
                <w:i/>
                <w:iCs/>
                <w:color w:val="auto"/>
                <w:sz w:val="22"/>
                <w:szCs w:val="22"/>
              </w:rPr>
              <w:t>IF NONE, PLEASE INDICATE "NONE")</w:t>
            </w:r>
          </w:p>
        </w:tc>
      </w:tr>
      <w:tr w:rsidR="007D360C" w:rsidRPr="00F57399" w14:paraId="567AFD32" w14:textId="77777777" w:rsidTr="007D5D0D">
        <w:trPr>
          <w:trHeight w:val="317"/>
        </w:trPr>
        <w:tc>
          <w:tcPr>
            <w:tcW w:w="1165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4A06ECB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91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C73298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565" w:type="pct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9ECCAAF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679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C2870C5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</w:tr>
      <w:tr w:rsidR="007D360C" w:rsidRPr="00F57399" w14:paraId="743AF5E3" w14:textId="77777777" w:rsidTr="007D5D0D">
        <w:trPr>
          <w:trHeight w:val="202"/>
        </w:trPr>
        <w:tc>
          <w:tcPr>
            <w:tcW w:w="1165" w:type="pct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75059E1" w14:textId="77777777" w:rsidR="007D360C" w:rsidRPr="009A42A2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9A42A2">
              <w:rPr>
                <w:rFonts w:ascii="Century Gothic" w:hAnsi="Century Gothic"/>
                <w:color w:val="auto"/>
                <w:sz w:val="16"/>
                <w:szCs w:val="16"/>
              </w:rPr>
              <w:t>Name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094EA19" w14:textId="77777777" w:rsidR="007D360C" w:rsidRPr="009A42A2" w:rsidRDefault="007D360C" w:rsidP="007D5D0D">
            <w:pPr>
              <w:pStyle w:val="Heading1"/>
              <w:spacing w:before="0" w:after="0"/>
              <w:ind w:left="18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9A42A2">
              <w:rPr>
                <w:rFonts w:ascii="Century Gothic" w:hAnsi="Century Gothic"/>
                <w:color w:val="auto"/>
                <w:sz w:val="16"/>
                <w:szCs w:val="16"/>
              </w:rPr>
              <w:t>Phone</w:t>
            </w:r>
          </w:p>
        </w:tc>
        <w:tc>
          <w:tcPr>
            <w:tcW w:w="1565" w:type="pct"/>
            <w:gridSpan w:val="9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BE5A75D" w14:textId="77777777" w:rsidR="007D360C" w:rsidRPr="009A42A2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9A42A2">
              <w:rPr>
                <w:rFonts w:ascii="Century Gothic" w:hAnsi="Century Gothic"/>
                <w:color w:val="auto"/>
                <w:sz w:val="16"/>
                <w:szCs w:val="16"/>
              </w:rPr>
              <w:t>Address</w:t>
            </w:r>
          </w:p>
        </w:tc>
        <w:tc>
          <w:tcPr>
            <w:tcW w:w="1679" w:type="pct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4524C03" w14:textId="77777777" w:rsidR="007D360C" w:rsidRPr="009A42A2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9A42A2">
              <w:rPr>
                <w:rFonts w:ascii="Century Gothic" w:hAnsi="Century Gothic"/>
                <w:color w:val="auto"/>
                <w:sz w:val="16"/>
                <w:szCs w:val="16"/>
              </w:rPr>
              <w:t>Relationship</w:t>
            </w:r>
          </w:p>
        </w:tc>
      </w:tr>
      <w:tr w:rsidR="007D360C" w:rsidRPr="00F57399" w14:paraId="6B1FE85B" w14:textId="77777777" w:rsidTr="007D5D0D">
        <w:trPr>
          <w:trHeight w:val="317"/>
        </w:trPr>
        <w:tc>
          <w:tcPr>
            <w:tcW w:w="1165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4F80DC3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91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B34B4E7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565" w:type="pct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0CCB34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679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5DC2FBC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</w:tr>
      <w:tr w:rsidR="007D360C" w:rsidRPr="00F57399" w14:paraId="570DA9BE" w14:textId="77777777" w:rsidTr="007D5D0D">
        <w:trPr>
          <w:trHeight w:val="202"/>
        </w:trPr>
        <w:tc>
          <w:tcPr>
            <w:tcW w:w="1165" w:type="pct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221E73C" w14:textId="77777777" w:rsidR="007D360C" w:rsidRPr="009A42A2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9A42A2">
              <w:rPr>
                <w:rFonts w:ascii="Century Gothic" w:hAnsi="Century Gothic"/>
                <w:color w:val="auto"/>
                <w:sz w:val="16"/>
                <w:szCs w:val="16"/>
              </w:rPr>
              <w:t>Name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9B0BA19" w14:textId="77777777" w:rsidR="007D360C" w:rsidRPr="009A42A2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9A42A2">
              <w:rPr>
                <w:rFonts w:ascii="Century Gothic" w:hAnsi="Century Gothic"/>
                <w:color w:val="auto"/>
                <w:sz w:val="16"/>
                <w:szCs w:val="16"/>
              </w:rPr>
              <w:t>Phone</w:t>
            </w:r>
          </w:p>
        </w:tc>
        <w:tc>
          <w:tcPr>
            <w:tcW w:w="1565" w:type="pct"/>
            <w:gridSpan w:val="9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BE007A0" w14:textId="77777777" w:rsidR="007D360C" w:rsidRPr="009A42A2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9A42A2">
              <w:rPr>
                <w:rFonts w:ascii="Century Gothic" w:hAnsi="Century Gothic"/>
                <w:color w:val="auto"/>
                <w:sz w:val="16"/>
                <w:szCs w:val="16"/>
              </w:rPr>
              <w:t>Address</w:t>
            </w:r>
          </w:p>
        </w:tc>
        <w:tc>
          <w:tcPr>
            <w:tcW w:w="1679" w:type="pct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C918E51" w14:textId="77777777" w:rsidR="007D360C" w:rsidRPr="009A42A2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9A42A2">
              <w:rPr>
                <w:rFonts w:ascii="Century Gothic" w:hAnsi="Century Gothic"/>
                <w:color w:val="auto"/>
                <w:sz w:val="16"/>
                <w:szCs w:val="16"/>
              </w:rPr>
              <w:t>Relationship</w:t>
            </w:r>
          </w:p>
        </w:tc>
      </w:tr>
      <w:tr w:rsidR="007D360C" w:rsidRPr="00F57399" w14:paraId="2121A2E4" w14:textId="77777777" w:rsidTr="007D5D0D">
        <w:trPr>
          <w:trHeight w:val="317"/>
        </w:trPr>
        <w:tc>
          <w:tcPr>
            <w:tcW w:w="1165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235C294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91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3767877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565" w:type="pct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2F838C3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679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7A647E9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</w:tr>
      <w:tr w:rsidR="007D360C" w:rsidRPr="00F57399" w14:paraId="708A8B91" w14:textId="77777777" w:rsidTr="007D5D0D">
        <w:trPr>
          <w:trHeight w:val="202"/>
        </w:trPr>
        <w:tc>
          <w:tcPr>
            <w:tcW w:w="1165" w:type="pct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72D83A" w14:textId="77777777" w:rsidR="007D360C" w:rsidRPr="0049626B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49626B">
              <w:rPr>
                <w:rFonts w:ascii="Century Gothic" w:hAnsi="Century Gothic"/>
                <w:color w:val="auto"/>
                <w:sz w:val="16"/>
                <w:szCs w:val="16"/>
              </w:rPr>
              <w:t>Name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ADDE2EB" w14:textId="77777777" w:rsidR="007D360C" w:rsidRPr="0049626B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49626B">
              <w:rPr>
                <w:rFonts w:ascii="Century Gothic" w:hAnsi="Century Gothic"/>
                <w:color w:val="auto"/>
                <w:sz w:val="16"/>
                <w:szCs w:val="16"/>
              </w:rPr>
              <w:t>Phone</w:t>
            </w:r>
          </w:p>
        </w:tc>
        <w:tc>
          <w:tcPr>
            <w:tcW w:w="1565" w:type="pct"/>
            <w:gridSpan w:val="9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D570D8A" w14:textId="77777777" w:rsidR="007D360C" w:rsidRPr="0049626B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49626B">
              <w:rPr>
                <w:rFonts w:ascii="Century Gothic" w:hAnsi="Century Gothic"/>
                <w:color w:val="auto"/>
                <w:sz w:val="16"/>
                <w:szCs w:val="16"/>
              </w:rPr>
              <w:t>Address</w:t>
            </w:r>
          </w:p>
        </w:tc>
        <w:tc>
          <w:tcPr>
            <w:tcW w:w="1679" w:type="pct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FAF3B81" w14:textId="77777777" w:rsidR="007D360C" w:rsidRPr="0049626B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49626B">
              <w:rPr>
                <w:rFonts w:ascii="Century Gothic" w:hAnsi="Century Gothic"/>
                <w:color w:val="auto"/>
                <w:sz w:val="16"/>
                <w:szCs w:val="16"/>
              </w:rPr>
              <w:t>Relationship</w:t>
            </w:r>
          </w:p>
        </w:tc>
      </w:tr>
      <w:tr w:rsidR="007D360C" w:rsidRPr="00F57399" w14:paraId="4D32A507" w14:textId="77777777" w:rsidTr="007D5D0D">
        <w:trPr>
          <w:trHeight w:val="317"/>
        </w:trPr>
        <w:tc>
          <w:tcPr>
            <w:tcW w:w="1165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E19335D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91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7D429A9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565" w:type="pct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14F1F0C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679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366E380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</w:tr>
      <w:tr w:rsidR="007D360C" w:rsidRPr="00F57399" w14:paraId="5CF0E139" w14:textId="77777777" w:rsidTr="007D5D0D">
        <w:trPr>
          <w:trHeight w:val="202"/>
        </w:trPr>
        <w:tc>
          <w:tcPr>
            <w:tcW w:w="1165" w:type="pct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AF1DD61" w14:textId="77777777" w:rsidR="007D360C" w:rsidRPr="0049626B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49626B">
              <w:rPr>
                <w:rFonts w:ascii="Century Gothic" w:hAnsi="Century Gothic"/>
                <w:color w:val="auto"/>
                <w:sz w:val="16"/>
                <w:szCs w:val="16"/>
              </w:rPr>
              <w:t>Name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BC691EE" w14:textId="77777777" w:rsidR="007D360C" w:rsidRPr="0049626B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49626B">
              <w:rPr>
                <w:rFonts w:ascii="Century Gothic" w:hAnsi="Century Gothic"/>
                <w:color w:val="auto"/>
                <w:sz w:val="16"/>
                <w:szCs w:val="16"/>
              </w:rPr>
              <w:t>Phone</w:t>
            </w:r>
          </w:p>
        </w:tc>
        <w:tc>
          <w:tcPr>
            <w:tcW w:w="1565" w:type="pct"/>
            <w:gridSpan w:val="9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BD91A13" w14:textId="77777777" w:rsidR="007D360C" w:rsidRPr="0049626B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49626B">
              <w:rPr>
                <w:rFonts w:ascii="Century Gothic" w:hAnsi="Century Gothic"/>
                <w:color w:val="auto"/>
                <w:sz w:val="16"/>
                <w:szCs w:val="16"/>
              </w:rPr>
              <w:t>Address</w:t>
            </w:r>
          </w:p>
        </w:tc>
        <w:tc>
          <w:tcPr>
            <w:tcW w:w="1679" w:type="pct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2CA10BC" w14:textId="77777777" w:rsidR="007D360C" w:rsidRPr="0049626B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49626B">
              <w:rPr>
                <w:rFonts w:ascii="Century Gothic" w:hAnsi="Century Gothic"/>
                <w:color w:val="auto"/>
                <w:sz w:val="16"/>
                <w:szCs w:val="16"/>
              </w:rPr>
              <w:t>Relationship</w:t>
            </w:r>
          </w:p>
        </w:tc>
      </w:tr>
      <w:tr w:rsidR="007D360C" w:rsidRPr="00F57399" w14:paraId="50D6BD2C" w14:textId="77777777" w:rsidTr="007D5D0D">
        <w:tc>
          <w:tcPr>
            <w:tcW w:w="5000" w:type="pct"/>
            <w:gridSpan w:val="19"/>
            <w:shd w:val="clear" w:color="auto" w:fill="E3493B" w:themeFill="accent2"/>
            <w:vAlign w:val="bottom"/>
          </w:tcPr>
          <w:p w14:paraId="1FFD3B40" w14:textId="77777777" w:rsidR="007D360C" w:rsidRPr="00A83B4E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sz w:val="22"/>
                <w:szCs w:val="22"/>
              </w:rPr>
            </w:pPr>
            <w:r w:rsidRPr="00692792">
              <w:rPr>
                <w:rFonts w:ascii="Century Gothic" w:hAnsi="Century Gothic"/>
                <w:color w:val="auto"/>
                <w:sz w:val="22"/>
                <w:szCs w:val="22"/>
              </w:rPr>
              <w:t>ALLERGIES AND MEDICATIONS</w:t>
            </w:r>
          </w:p>
        </w:tc>
      </w:tr>
      <w:tr w:rsidR="007D360C" w:rsidRPr="006A5280" w14:paraId="0F7C9590" w14:textId="77777777" w:rsidTr="007D5D0D">
        <w:tc>
          <w:tcPr>
            <w:tcW w:w="3245" w:type="pct"/>
            <w:gridSpan w:val="14"/>
            <w:shd w:val="clear" w:color="auto" w:fill="auto"/>
            <w:vAlign w:val="bottom"/>
          </w:tcPr>
          <w:p w14:paraId="5924204B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  <w:r w:rsidRPr="006A5280">
              <w:rPr>
                <w:rFonts w:ascii="Century Gothic" w:hAnsi="Century Gothic"/>
                <w:color w:val="auto"/>
                <w:sz w:val="22"/>
                <w:szCs w:val="22"/>
              </w:rPr>
              <w:t>Please list any allergies</w:t>
            </w:r>
            <w:r>
              <w:rPr>
                <w:rFonts w:ascii="Century Gothic" w:hAnsi="Century Gothic"/>
                <w:color w:val="auto"/>
                <w:sz w:val="22"/>
                <w:szCs w:val="22"/>
              </w:rPr>
              <w:t xml:space="preserve">, medical conditions, or medications </w:t>
            </w:r>
            <w:r w:rsidRPr="006A5280">
              <w:rPr>
                <w:rFonts w:ascii="Century Gothic" w:hAnsi="Century Gothic"/>
                <w:color w:val="auto"/>
                <w:sz w:val="22"/>
                <w:szCs w:val="22"/>
              </w:rPr>
              <w:t>the office should be aware of:</w:t>
            </w:r>
          </w:p>
        </w:tc>
        <w:tc>
          <w:tcPr>
            <w:tcW w:w="1755" w:type="pct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F7B8E2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</w:tr>
      <w:tr w:rsidR="007D360C" w:rsidRPr="006A5280" w14:paraId="5D5683E5" w14:textId="77777777" w:rsidTr="007D5D0D">
        <w:tc>
          <w:tcPr>
            <w:tcW w:w="5000" w:type="pct"/>
            <w:gridSpan w:val="1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9827886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</w:tr>
      <w:tr w:rsidR="007D360C" w:rsidRPr="006A5280" w14:paraId="62AEE220" w14:textId="77777777" w:rsidTr="007D5D0D">
        <w:tc>
          <w:tcPr>
            <w:tcW w:w="5000" w:type="pct"/>
            <w:gridSpan w:val="1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B0ED283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</w:tr>
      <w:tr w:rsidR="007D360C" w:rsidRPr="006A5280" w14:paraId="473A325D" w14:textId="77777777" w:rsidTr="007D5D0D">
        <w:tc>
          <w:tcPr>
            <w:tcW w:w="5000" w:type="pct"/>
            <w:gridSpan w:val="19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A25CD19" w14:textId="77777777" w:rsidR="007D360C" w:rsidRPr="007D360C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6"/>
                <w:szCs w:val="6"/>
              </w:rPr>
            </w:pPr>
          </w:p>
        </w:tc>
      </w:tr>
      <w:tr w:rsidR="007D360C" w:rsidRPr="00F57399" w14:paraId="21D4F5D4" w14:textId="77777777" w:rsidTr="007D5D0D">
        <w:tc>
          <w:tcPr>
            <w:tcW w:w="5000" w:type="pct"/>
            <w:gridSpan w:val="19"/>
            <w:shd w:val="clear" w:color="auto" w:fill="E3493B" w:themeFill="accent2"/>
            <w:vAlign w:val="bottom"/>
          </w:tcPr>
          <w:p w14:paraId="1EAB0469" w14:textId="77777777" w:rsidR="007D360C" w:rsidRPr="00A83B4E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sz w:val="22"/>
                <w:szCs w:val="22"/>
              </w:rPr>
            </w:pPr>
            <w:r w:rsidRPr="00692792">
              <w:rPr>
                <w:rFonts w:ascii="Century Gothic" w:hAnsi="Century Gothic"/>
                <w:color w:val="auto"/>
                <w:sz w:val="22"/>
                <w:szCs w:val="22"/>
              </w:rPr>
              <w:t>SPECIAL INSTRUCTIONS</w:t>
            </w:r>
          </w:p>
        </w:tc>
      </w:tr>
      <w:tr w:rsidR="007D360C" w:rsidRPr="00F57399" w14:paraId="02A706FC" w14:textId="77777777" w:rsidTr="007D5D0D">
        <w:tc>
          <w:tcPr>
            <w:tcW w:w="3684" w:type="pct"/>
            <w:gridSpan w:val="17"/>
            <w:shd w:val="clear" w:color="auto" w:fill="auto"/>
            <w:vAlign w:val="bottom"/>
          </w:tcPr>
          <w:p w14:paraId="01E79D03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  <w:r w:rsidRPr="006A5280">
              <w:rPr>
                <w:rFonts w:ascii="Century Gothic" w:hAnsi="Century Gothic"/>
                <w:color w:val="auto"/>
                <w:sz w:val="22"/>
                <w:szCs w:val="22"/>
              </w:rPr>
              <w:t>Please provide any special instructions regarding eating habits, toileting, or any other areas of concern:</w:t>
            </w:r>
          </w:p>
        </w:tc>
        <w:tc>
          <w:tcPr>
            <w:tcW w:w="1316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7F2B25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</w:tr>
      <w:tr w:rsidR="007D360C" w:rsidRPr="00F57399" w14:paraId="58316DC4" w14:textId="77777777" w:rsidTr="007D5D0D">
        <w:tc>
          <w:tcPr>
            <w:tcW w:w="5000" w:type="pct"/>
            <w:gridSpan w:val="1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CC3A22D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</w:tr>
      <w:tr w:rsidR="007D360C" w:rsidRPr="00F57399" w14:paraId="50FCB54F" w14:textId="77777777" w:rsidTr="007D5D0D">
        <w:tc>
          <w:tcPr>
            <w:tcW w:w="5000" w:type="pct"/>
            <w:gridSpan w:val="1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B4CEBBD" w14:textId="77777777" w:rsidR="007D360C" w:rsidRPr="007907A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1"/>
                <w:szCs w:val="21"/>
              </w:rPr>
            </w:pPr>
          </w:p>
        </w:tc>
      </w:tr>
      <w:tr w:rsidR="007D360C" w:rsidRPr="00F57399" w14:paraId="5119433C" w14:textId="77777777" w:rsidTr="007D5D0D">
        <w:trPr>
          <w:trHeight w:val="20"/>
        </w:trPr>
        <w:tc>
          <w:tcPr>
            <w:tcW w:w="5000" w:type="pct"/>
            <w:gridSpan w:val="19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9C47716" w14:textId="77777777" w:rsidR="007D360C" w:rsidRPr="007D360C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6"/>
                <w:szCs w:val="6"/>
              </w:rPr>
            </w:pPr>
          </w:p>
        </w:tc>
      </w:tr>
      <w:tr w:rsidR="007D360C" w:rsidRPr="00F57399" w14:paraId="0084724E" w14:textId="77777777" w:rsidTr="007D5D0D">
        <w:tc>
          <w:tcPr>
            <w:tcW w:w="5000" w:type="pct"/>
            <w:gridSpan w:val="19"/>
            <w:shd w:val="clear" w:color="auto" w:fill="E3493B" w:themeFill="accent2"/>
            <w:vAlign w:val="bottom"/>
          </w:tcPr>
          <w:p w14:paraId="51353022" w14:textId="77777777" w:rsidR="007D360C" w:rsidRPr="00A83B4E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sz w:val="22"/>
                <w:szCs w:val="22"/>
              </w:rPr>
            </w:pPr>
            <w:r w:rsidRPr="00692792">
              <w:rPr>
                <w:rFonts w:ascii="Century Gothic" w:hAnsi="Century Gothic"/>
                <w:color w:val="auto"/>
                <w:sz w:val="22"/>
                <w:szCs w:val="22"/>
              </w:rPr>
              <w:t>FIRST AID PERMISSIONS</w:t>
            </w:r>
          </w:p>
        </w:tc>
      </w:tr>
      <w:tr w:rsidR="007D360C" w:rsidRPr="00F57399" w14:paraId="44F3D5B1" w14:textId="77777777" w:rsidTr="007D5D0D">
        <w:trPr>
          <w:trHeight w:val="317"/>
        </w:trPr>
        <w:sdt>
          <w:sdtPr>
            <w:rPr>
              <w:rFonts w:ascii="Century Gothic" w:hAnsi="Century Gothic"/>
              <w:color w:val="auto"/>
              <w:sz w:val="22"/>
              <w:szCs w:val="22"/>
            </w:rPr>
            <w:id w:val="-964345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2" w:type="pct"/>
                <w:shd w:val="clear" w:color="auto" w:fill="auto"/>
                <w:vAlign w:val="center"/>
              </w:tcPr>
              <w:p w14:paraId="7421C7AA" w14:textId="77777777" w:rsidR="007D360C" w:rsidRPr="00AD3298" w:rsidRDefault="007D360C" w:rsidP="007D5D0D">
                <w:pPr>
                  <w:pStyle w:val="Heading1"/>
                  <w:spacing w:before="0" w:after="0"/>
                  <w:jc w:val="center"/>
                  <w:outlineLvl w:val="0"/>
                  <w:rPr>
                    <w:rFonts w:ascii="Century Gothic" w:hAnsi="Century Gothic"/>
                    <w:color w:val="auto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798" w:type="pct"/>
            <w:gridSpan w:val="18"/>
            <w:shd w:val="clear" w:color="auto" w:fill="auto"/>
            <w:vAlign w:val="bottom"/>
          </w:tcPr>
          <w:p w14:paraId="4EF5C0D7" w14:textId="77777777" w:rsidR="007D360C" w:rsidRPr="00486F84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b w:val="0"/>
                <w:bCs/>
                <w:color w:val="auto"/>
                <w:sz w:val="21"/>
                <w:szCs w:val="21"/>
              </w:rPr>
            </w:pPr>
            <w:r w:rsidRPr="00486F84">
              <w:rPr>
                <w:rFonts w:ascii="Century Gothic" w:hAnsi="Century Gothic"/>
                <w:b w:val="0"/>
                <w:bCs/>
                <w:color w:val="auto"/>
                <w:sz w:val="21"/>
                <w:szCs w:val="21"/>
              </w:rPr>
              <w:t>I allow FIRST AID to be administered to my child at the discretion of Brentwood School.</w:t>
            </w:r>
          </w:p>
        </w:tc>
      </w:tr>
      <w:tr w:rsidR="007D360C" w:rsidRPr="00F57399" w14:paraId="32530F77" w14:textId="77777777" w:rsidTr="007D5D0D">
        <w:trPr>
          <w:trHeight w:val="317"/>
        </w:trPr>
        <w:sdt>
          <w:sdtPr>
            <w:rPr>
              <w:rFonts w:ascii="Century Gothic" w:hAnsi="Century Gothic"/>
              <w:color w:val="auto"/>
              <w:sz w:val="22"/>
              <w:szCs w:val="22"/>
            </w:rPr>
            <w:id w:val="172995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2" w:type="pct"/>
                <w:shd w:val="clear" w:color="auto" w:fill="auto"/>
                <w:vAlign w:val="center"/>
              </w:tcPr>
              <w:p w14:paraId="5959BC1E" w14:textId="77777777" w:rsidR="007D360C" w:rsidRPr="00AD3298" w:rsidRDefault="007D360C" w:rsidP="007D5D0D">
                <w:pPr>
                  <w:pStyle w:val="Heading1"/>
                  <w:spacing w:before="0" w:after="0"/>
                  <w:jc w:val="center"/>
                  <w:outlineLvl w:val="0"/>
                  <w:rPr>
                    <w:rFonts w:ascii="Century Gothic" w:hAnsi="Century Gothic"/>
                    <w:color w:val="auto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798" w:type="pct"/>
            <w:gridSpan w:val="18"/>
            <w:shd w:val="clear" w:color="auto" w:fill="auto"/>
            <w:vAlign w:val="bottom"/>
          </w:tcPr>
          <w:p w14:paraId="6292BC6A" w14:textId="77777777" w:rsidR="007D360C" w:rsidRPr="00486F84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b w:val="0"/>
                <w:bCs/>
                <w:color w:val="auto"/>
                <w:sz w:val="21"/>
                <w:szCs w:val="21"/>
              </w:rPr>
            </w:pPr>
            <w:r w:rsidRPr="00486F84">
              <w:rPr>
                <w:rFonts w:ascii="Century Gothic" w:hAnsi="Century Gothic"/>
                <w:b w:val="0"/>
                <w:bCs/>
                <w:color w:val="auto"/>
                <w:sz w:val="21"/>
                <w:szCs w:val="21"/>
              </w:rPr>
              <w:t>I give Brentwood School permission to make an EMERGENCY MEDICAL DECISION in the event I cannot be reached.</w:t>
            </w:r>
          </w:p>
        </w:tc>
      </w:tr>
      <w:tr w:rsidR="007D5D0D" w:rsidRPr="00F57399" w14:paraId="40D67674" w14:textId="77777777" w:rsidTr="007D5D0D">
        <w:trPr>
          <w:trHeight w:val="317"/>
        </w:trPr>
        <w:sdt>
          <w:sdtPr>
            <w:rPr>
              <w:rFonts w:ascii="Century Gothic" w:hAnsi="Century Gothic"/>
              <w:color w:val="auto"/>
              <w:sz w:val="22"/>
              <w:szCs w:val="22"/>
            </w:rPr>
            <w:id w:val="-1169478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2" w:type="pct"/>
                <w:shd w:val="clear" w:color="auto" w:fill="auto"/>
                <w:vAlign w:val="center"/>
              </w:tcPr>
              <w:p w14:paraId="2760B024" w14:textId="31205E8D" w:rsidR="007D5D0D" w:rsidRDefault="007D5D0D" w:rsidP="007D5D0D">
                <w:pPr>
                  <w:pStyle w:val="Heading1"/>
                  <w:spacing w:before="0" w:after="0"/>
                  <w:jc w:val="center"/>
                  <w:outlineLvl w:val="0"/>
                  <w:rPr>
                    <w:rFonts w:ascii="Century Gothic" w:hAnsi="Century Gothic"/>
                    <w:color w:val="auto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798" w:type="pct"/>
            <w:gridSpan w:val="18"/>
            <w:shd w:val="clear" w:color="auto" w:fill="auto"/>
            <w:vAlign w:val="bottom"/>
          </w:tcPr>
          <w:p w14:paraId="4352215B" w14:textId="7E12D522" w:rsidR="007D5D0D" w:rsidRPr="00486F84" w:rsidRDefault="007D5D0D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ascii="Century Gothic" w:hAnsi="Century Gothic"/>
                <w:b w:val="0"/>
                <w:bCs/>
                <w:color w:val="auto"/>
                <w:sz w:val="21"/>
                <w:szCs w:val="21"/>
              </w:rPr>
              <w:t>I give Brentwood School permission to apply BUG SPRAY as needed for outdoor learning and play.</w:t>
            </w:r>
          </w:p>
        </w:tc>
      </w:tr>
      <w:tr w:rsidR="007D360C" w:rsidRPr="00F57399" w14:paraId="09B81B5F" w14:textId="77777777" w:rsidTr="007D5D0D">
        <w:tc>
          <w:tcPr>
            <w:tcW w:w="5000" w:type="pct"/>
            <w:gridSpan w:val="19"/>
            <w:shd w:val="clear" w:color="auto" w:fill="E3493B" w:themeFill="accent2"/>
            <w:vAlign w:val="bottom"/>
          </w:tcPr>
          <w:p w14:paraId="378523B8" w14:textId="77777777" w:rsidR="007D360C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sz w:val="22"/>
                <w:szCs w:val="22"/>
              </w:rPr>
            </w:pPr>
            <w:r w:rsidRPr="00692792">
              <w:rPr>
                <w:rFonts w:ascii="Century Gothic" w:hAnsi="Century Gothic"/>
                <w:color w:val="auto"/>
                <w:sz w:val="22"/>
                <w:szCs w:val="22"/>
              </w:rPr>
              <w:t xml:space="preserve">FIELD TRIP </w:t>
            </w:r>
            <w:r w:rsidRPr="00692792">
              <w:rPr>
                <w:rFonts w:ascii="Century Gothic" w:hAnsi="Century Gothic"/>
                <w:i/>
                <w:iCs/>
                <w:color w:val="auto"/>
                <w:sz w:val="22"/>
                <w:szCs w:val="22"/>
              </w:rPr>
              <w:t>(K-5</w:t>
            </w:r>
            <w:r w:rsidRPr="00692792">
              <w:rPr>
                <w:rFonts w:ascii="Century Gothic" w:hAnsi="Century Gothic"/>
                <w:i/>
                <w:iCs/>
                <w:color w:val="auto"/>
                <w:sz w:val="22"/>
                <w:szCs w:val="22"/>
                <w:vertAlign w:val="superscript"/>
              </w:rPr>
              <w:t>TH</w:t>
            </w:r>
            <w:r w:rsidRPr="00692792">
              <w:rPr>
                <w:rFonts w:ascii="Century Gothic" w:hAnsi="Century Gothic"/>
                <w:i/>
                <w:iCs/>
                <w:color w:val="auto"/>
                <w:sz w:val="22"/>
                <w:szCs w:val="22"/>
              </w:rPr>
              <w:t xml:space="preserve"> ONLY)</w:t>
            </w:r>
          </w:p>
        </w:tc>
      </w:tr>
      <w:tr w:rsidR="007D360C" w:rsidRPr="00AD3298" w14:paraId="11CCDFAA" w14:textId="77777777" w:rsidTr="007D5D0D">
        <w:trPr>
          <w:trHeight w:val="518"/>
        </w:trPr>
        <w:sdt>
          <w:sdtPr>
            <w:rPr>
              <w:rFonts w:ascii="Century Gothic" w:hAnsi="Century Gothic"/>
              <w:color w:val="auto"/>
              <w:sz w:val="22"/>
              <w:szCs w:val="22"/>
            </w:rPr>
            <w:id w:val="1488282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2" w:type="pct"/>
                <w:shd w:val="clear" w:color="auto" w:fill="auto"/>
                <w:vAlign w:val="center"/>
              </w:tcPr>
              <w:p w14:paraId="76FEB099" w14:textId="77777777" w:rsidR="007D360C" w:rsidRPr="00AD3298" w:rsidRDefault="007D360C" w:rsidP="007D5D0D">
                <w:pPr>
                  <w:pStyle w:val="Heading1"/>
                  <w:spacing w:before="0" w:after="0"/>
                  <w:jc w:val="center"/>
                  <w:outlineLvl w:val="0"/>
                  <w:rPr>
                    <w:rFonts w:ascii="Century Gothic" w:hAnsi="Century Gothic"/>
                    <w:color w:val="auto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798" w:type="pct"/>
            <w:gridSpan w:val="18"/>
            <w:shd w:val="clear" w:color="auto" w:fill="auto"/>
            <w:vAlign w:val="center"/>
          </w:tcPr>
          <w:p w14:paraId="23C9DA6A" w14:textId="77777777" w:rsidR="007D360C" w:rsidRPr="00486F84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b w:val="0"/>
                <w:bCs/>
                <w:color w:val="auto"/>
                <w:sz w:val="21"/>
                <w:szCs w:val="21"/>
              </w:rPr>
            </w:pPr>
            <w:r w:rsidRPr="00486F84">
              <w:rPr>
                <w:rFonts w:ascii="Century Gothic" w:hAnsi="Century Gothic"/>
                <w:b w:val="0"/>
                <w:bCs/>
                <w:color w:val="auto"/>
                <w:sz w:val="21"/>
                <w:szCs w:val="21"/>
              </w:rPr>
              <w:t>My child has my permission to participate in all Brentwood School field trips (K - 5th only). Individual permission forms will be sent home for each field trip. Further, I release Brentwood School, Inc. from any and all liability regarding said field trips.</w:t>
            </w:r>
          </w:p>
        </w:tc>
      </w:tr>
      <w:tr w:rsidR="007D360C" w:rsidRPr="00AD3298" w14:paraId="7224D0DD" w14:textId="77777777" w:rsidTr="007D5D0D">
        <w:trPr>
          <w:trHeight w:val="317"/>
        </w:trPr>
        <w:tc>
          <w:tcPr>
            <w:tcW w:w="941" w:type="pct"/>
            <w:gridSpan w:val="3"/>
            <w:shd w:val="clear" w:color="auto" w:fill="auto"/>
            <w:vAlign w:val="bottom"/>
          </w:tcPr>
          <w:p w14:paraId="7BAD3759" w14:textId="77777777" w:rsidR="007D360C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22"/>
                <w:szCs w:val="22"/>
              </w:rPr>
            </w:pPr>
            <w:r>
              <w:rPr>
                <w:rFonts w:ascii="Century Gothic" w:hAnsi="Century Gothic"/>
                <w:color w:val="auto"/>
                <w:sz w:val="22"/>
                <w:szCs w:val="22"/>
              </w:rPr>
              <w:t>Driver’s License Number:</w:t>
            </w:r>
          </w:p>
        </w:tc>
        <w:tc>
          <w:tcPr>
            <w:tcW w:w="506" w:type="pct"/>
            <w:gridSpan w:val="2"/>
            <w:shd w:val="clear" w:color="auto" w:fill="auto"/>
            <w:vAlign w:val="bottom"/>
          </w:tcPr>
          <w:p w14:paraId="3F31532F" w14:textId="77777777" w:rsidR="007D360C" w:rsidRPr="00722DF8" w:rsidRDefault="007D360C" w:rsidP="007D5D0D">
            <w:pPr>
              <w:pStyle w:val="Heading1"/>
              <w:spacing w:before="0" w:after="0"/>
              <w:jc w:val="center"/>
              <w:outlineLvl w:val="0"/>
              <w:rPr>
                <w:rFonts w:ascii="Century Gothic" w:hAnsi="Century Gothic"/>
                <w:color w:val="auto"/>
                <w:sz w:val="22"/>
                <w:szCs w:val="22"/>
              </w:rPr>
            </w:pPr>
            <w:r>
              <w:rPr>
                <w:rFonts w:ascii="Century Gothic" w:hAnsi="Century Gothic"/>
                <w:color w:val="auto"/>
                <w:sz w:val="22"/>
                <w:szCs w:val="22"/>
              </w:rPr>
              <w:t>Contact 1</w:t>
            </w:r>
          </w:p>
        </w:tc>
        <w:tc>
          <w:tcPr>
            <w:tcW w:w="1531" w:type="pct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25103AB" w14:textId="77777777" w:rsidR="007D360C" w:rsidRPr="00722DF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</w:p>
        </w:tc>
        <w:tc>
          <w:tcPr>
            <w:tcW w:w="536" w:type="pct"/>
            <w:gridSpan w:val="4"/>
            <w:shd w:val="clear" w:color="auto" w:fill="auto"/>
            <w:vAlign w:val="bottom"/>
          </w:tcPr>
          <w:p w14:paraId="5906AFE7" w14:textId="77777777" w:rsidR="007D360C" w:rsidRPr="00722DF8" w:rsidRDefault="007D360C" w:rsidP="007D5D0D">
            <w:pPr>
              <w:pStyle w:val="Heading1"/>
              <w:spacing w:before="0" w:after="0"/>
              <w:jc w:val="center"/>
              <w:outlineLvl w:val="0"/>
              <w:rPr>
                <w:rFonts w:ascii="Century Gothic" w:hAnsi="Century Gothic"/>
                <w:color w:val="auto"/>
                <w:sz w:val="22"/>
                <w:szCs w:val="22"/>
              </w:rPr>
            </w:pPr>
            <w:r>
              <w:rPr>
                <w:rFonts w:ascii="Century Gothic" w:hAnsi="Century Gothic"/>
                <w:color w:val="auto"/>
                <w:sz w:val="22"/>
                <w:szCs w:val="22"/>
              </w:rPr>
              <w:t>Contact 2</w:t>
            </w:r>
          </w:p>
        </w:tc>
        <w:tc>
          <w:tcPr>
            <w:tcW w:w="1486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09729A0" w14:textId="77777777" w:rsidR="007D360C" w:rsidRPr="00722DF8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</w:p>
        </w:tc>
      </w:tr>
      <w:tr w:rsidR="007D360C" w:rsidRPr="00AD3298" w14:paraId="4E44D4BF" w14:textId="77777777" w:rsidTr="007D5D0D">
        <w:trPr>
          <w:trHeight w:val="20"/>
        </w:trPr>
        <w:tc>
          <w:tcPr>
            <w:tcW w:w="5000" w:type="pct"/>
            <w:gridSpan w:val="19"/>
            <w:shd w:val="clear" w:color="auto" w:fill="auto"/>
            <w:vAlign w:val="bottom"/>
          </w:tcPr>
          <w:p w14:paraId="096DA44D" w14:textId="77777777" w:rsidR="007D360C" w:rsidRPr="007D360C" w:rsidRDefault="007D360C" w:rsidP="007D5D0D">
            <w:pPr>
              <w:pStyle w:val="Heading1"/>
              <w:spacing w:before="0" w:after="0"/>
              <w:outlineLvl w:val="0"/>
              <w:rPr>
                <w:rFonts w:asciiTheme="minorHAnsi" w:hAnsiTheme="minorHAnsi" w:cstheme="minorHAnsi"/>
                <w:color w:val="auto"/>
                <w:sz w:val="6"/>
                <w:szCs w:val="6"/>
              </w:rPr>
            </w:pPr>
          </w:p>
        </w:tc>
      </w:tr>
      <w:tr w:rsidR="007D360C" w:rsidRPr="00F57399" w14:paraId="10661A5C" w14:textId="77777777" w:rsidTr="007D5D0D">
        <w:tc>
          <w:tcPr>
            <w:tcW w:w="5000" w:type="pct"/>
            <w:gridSpan w:val="19"/>
            <w:shd w:val="clear" w:color="auto" w:fill="E3493B" w:themeFill="accent2"/>
            <w:vAlign w:val="bottom"/>
          </w:tcPr>
          <w:p w14:paraId="41A274C2" w14:textId="77777777" w:rsidR="007D360C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sz w:val="22"/>
                <w:szCs w:val="22"/>
              </w:rPr>
            </w:pPr>
            <w:r w:rsidRPr="00692792">
              <w:rPr>
                <w:rFonts w:ascii="Century Gothic" w:hAnsi="Century Gothic"/>
                <w:color w:val="auto"/>
                <w:sz w:val="22"/>
                <w:szCs w:val="22"/>
              </w:rPr>
              <w:t>PHOTOGRAPHY AND VIDEO</w:t>
            </w:r>
          </w:p>
        </w:tc>
      </w:tr>
      <w:tr w:rsidR="007D360C" w:rsidRPr="00983E7B" w14:paraId="5D9FD05A" w14:textId="77777777" w:rsidTr="007D5D0D">
        <w:trPr>
          <w:trHeight w:val="778"/>
        </w:trPr>
        <w:sdt>
          <w:sdtPr>
            <w:rPr>
              <w:rFonts w:ascii="Century Gothic" w:hAnsi="Century Gothic"/>
              <w:color w:val="auto"/>
              <w:sz w:val="22"/>
              <w:szCs w:val="22"/>
            </w:rPr>
            <w:id w:val="231587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2" w:type="pct"/>
                <w:shd w:val="clear" w:color="auto" w:fill="auto"/>
                <w:vAlign w:val="center"/>
              </w:tcPr>
              <w:p w14:paraId="380DF3C5" w14:textId="77777777" w:rsidR="007D360C" w:rsidRPr="00983E7B" w:rsidRDefault="007D360C" w:rsidP="007D5D0D">
                <w:pPr>
                  <w:pStyle w:val="Heading1"/>
                  <w:spacing w:before="0"/>
                  <w:jc w:val="center"/>
                  <w:outlineLvl w:val="0"/>
                  <w:rPr>
                    <w:rFonts w:ascii="Century Gothic" w:hAnsi="Century Gothic"/>
                    <w:color w:val="auto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798" w:type="pct"/>
            <w:gridSpan w:val="18"/>
            <w:shd w:val="clear" w:color="auto" w:fill="auto"/>
            <w:vAlign w:val="bottom"/>
          </w:tcPr>
          <w:p w14:paraId="0A4D96D3" w14:textId="77777777" w:rsidR="007D360C" w:rsidRPr="00486F84" w:rsidRDefault="007D360C" w:rsidP="007D5D0D">
            <w:pPr>
              <w:pStyle w:val="Heading1"/>
              <w:spacing w:before="0"/>
              <w:outlineLvl w:val="0"/>
              <w:rPr>
                <w:rFonts w:ascii="Century Gothic" w:hAnsi="Century Gothic"/>
                <w:b w:val="0"/>
                <w:bCs/>
                <w:color w:val="auto"/>
                <w:sz w:val="21"/>
                <w:szCs w:val="21"/>
              </w:rPr>
            </w:pPr>
            <w:r w:rsidRPr="00486F84">
              <w:rPr>
                <w:rFonts w:ascii="Century Gothic" w:hAnsi="Century Gothic"/>
                <w:b w:val="0"/>
                <w:bCs/>
                <w:color w:val="auto"/>
                <w:sz w:val="21"/>
                <w:szCs w:val="21"/>
              </w:rPr>
              <w:t>I give permission for my child to be photographed and/or recorded in connection with any and all school activities. I understand the photographs and/or media productions may be used for purposes including, but not limited to, school publicity and other programs shown to the general public. Names will never be associated with any images.</w:t>
            </w:r>
          </w:p>
        </w:tc>
      </w:tr>
      <w:tr w:rsidR="007D360C" w:rsidRPr="00F57399" w14:paraId="0D699176" w14:textId="77777777" w:rsidTr="007D5D0D">
        <w:tc>
          <w:tcPr>
            <w:tcW w:w="5000" w:type="pct"/>
            <w:gridSpan w:val="19"/>
            <w:shd w:val="clear" w:color="auto" w:fill="E3493B" w:themeFill="accent2"/>
            <w:vAlign w:val="bottom"/>
          </w:tcPr>
          <w:p w14:paraId="5708F345" w14:textId="77777777" w:rsidR="007D360C" w:rsidRPr="00692792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22"/>
                <w:szCs w:val="22"/>
              </w:rPr>
            </w:pPr>
            <w:r w:rsidRPr="00692792">
              <w:rPr>
                <w:rFonts w:ascii="Century Gothic" w:hAnsi="Century Gothic"/>
                <w:color w:val="auto"/>
                <w:sz w:val="22"/>
                <w:szCs w:val="22"/>
              </w:rPr>
              <w:t>WALKING AND BIKING</w:t>
            </w:r>
          </w:p>
        </w:tc>
      </w:tr>
      <w:tr w:rsidR="007D360C" w:rsidRPr="00492760" w14:paraId="1778F238" w14:textId="77777777" w:rsidTr="007D5D0D">
        <w:tc>
          <w:tcPr>
            <w:tcW w:w="1869" w:type="pct"/>
            <w:gridSpan w:val="7"/>
            <w:shd w:val="clear" w:color="auto" w:fill="auto"/>
            <w:vAlign w:val="center"/>
          </w:tcPr>
          <w:p w14:paraId="25FE04DB" w14:textId="77777777" w:rsidR="007D360C" w:rsidRPr="00492760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22"/>
                <w:szCs w:val="22"/>
              </w:rPr>
            </w:pPr>
            <w:r w:rsidRPr="00492760">
              <w:rPr>
                <w:rFonts w:ascii="Century Gothic" w:hAnsi="Century Gothic"/>
                <w:color w:val="auto"/>
                <w:sz w:val="22"/>
                <w:szCs w:val="22"/>
              </w:rPr>
              <w:t xml:space="preserve">My child </w:t>
            </w:r>
            <w:r>
              <w:rPr>
                <w:rFonts w:ascii="Century Gothic" w:hAnsi="Century Gothic"/>
                <w:color w:val="auto"/>
                <w:sz w:val="22"/>
                <w:szCs w:val="22"/>
              </w:rPr>
              <w:t xml:space="preserve">has </w:t>
            </w:r>
            <w:r w:rsidRPr="00492760">
              <w:rPr>
                <w:rFonts w:ascii="Century Gothic" w:hAnsi="Century Gothic"/>
                <w:color w:val="auto"/>
                <w:sz w:val="22"/>
                <w:szCs w:val="22"/>
              </w:rPr>
              <w:t>permission to walk and/or bike</w:t>
            </w:r>
          </w:p>
        </w:tc>
        <w:sdt>
          <w:sdtPr>
            <w:rPr>
              <w:rFonts w:ascii="Century Gothic" w:hAnsi="Century Gothic"/>
              <w:color w:val="auto"/>
              <w:sz w:val="22"/>
              <w:szCs w:val="22"/>
            </w:rPr>
            <w:id w:val="-1919244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" w:type="pct"/>
                <w:shd w:val="clear" w:color="auto" w:fill="auto"/>
                <w:vAlign w:val="center"/>
              </w:tcPr>
              <w:p w14:paraId="1D0D06C0" w14:textId="77777777" w:rsidR="007D360C" w:rsidRPr="00492760" w:rsidRDefault="007D360C" w:rsidP="007D5D0D">
                <w:pPr>
                  <w:pStyle w:val="Heading1"/>
                  <w:spacing w:before="0" w:after="0"/>
                  <w:jc w:val="center"/>
                  <w:outlineLvl w:val="0"/>
                  <w:rPr>
                    <w:rFonts w:ascii="Century Gothic" w:hAnsi="Century Gothic"/>
                    <w:color w:val="auto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77" w:type="pct"/>
            <w:gridSpan w:val="3"/>
            <w:shd w:val="clear" w:color="auto" w:fill="auto"/>
            <w:vAlign w:val="center"/>
          </w:tcPr>
          <w:p w14:paraId="17C8A847" w14:textId="77777777" w:rsidR="007D360C" w:rsidRPr="00492760" w:rsidRDefault="007D360C" w:rsidP="007D5D0D">
            <w:pPr>
              <w:pStyle w:val="Heading1"/>
              <w:spacing w:before="0" w:after="0"/>
              <w:jc w:val="center"/>
              <w:outlineLvl w:val="0"/>
              <w:rPr>
                <w:rFonts w:ascii="Century Gothic" w:hAnsi="Century Gothic"/>
                <w:color w:val="auto"/>
                <w:sz w:val="22"/>
                <w:szCs w:val="22"/>
              </w:rPr>
            </w:pPr>
            <w:r w:rsidRPr="00492760">
              <w:rPr>
                <w:rFonts w:ascii="Century Gothic" w:hAnsi="Century Gothic"/>
                <w:color w:val="auto"/>
                <w:sz w:val="22"/>
                <w:szCs w:val="22"/>
              </w:rPr>
              <w:t>FROM HOME TO SCHOOL</w:t>
            </w:r>
          </w:p>
        </w:tc>
        <w:sdt>
          <w:sdtPr>
            <w:rPr>
              <w:rFonts w:ascii="Century Gothic" w:hAnsi="Century Gothic"/>
              <w:color w:val="auto"/>
              <w:sz w:val="22"/>
              <w:szCs w:val="22"/>
            </w:rPr>
            <w:id w:val="-1689289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7" w:type="pct"/>
                <w:gridSpan w:val="2"/>
                <w:shd w:val="clear" w:color="auto" w:fill="auto"/>
                <w:vAlign w:val="center"/>
              </w:tcPr>
              <w:p w14:paraId="07EC6BEF" w14:textId="77777777" w:rsidR="007D360C" w:rsidRPr="00492760" w:rsidRDefault="007D360C" w:rsidP="007D5D0D">
                <w:pPr>
                  <w:pStyle w:val="Heading1"/>
                  <w:spacing w:before="0" w:after="0"/>
                  <w:jc w:val="center"/>
                  <w:outlineLvl w:val="0"/>
                  <w:rPr>
                    <w:rFonts w:ascii="Century Gothic" w:hAnsi="Century Gothic"/>
                    <w:color w:val="auto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77" w:type="pct"/>
            <w:gridSpan w:val="5"/>
            <w:shd w:val="clear" w:color="auto" w:fill="auto"/>
            <w:vAlign w:val="center"/>
          </w:tcPr>
          <w:p w14:paraId="13F575E3" w14:textId="77777777" w:rsidR="007D360C" w:rsidRPr="00492760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22"/>
                <w:szCs w:val="22"/>
              </w:rPr>
            </w:pPr>
            <w:r w:rsidRPr="00492760">
              <w:rPr>
                <w:rFonts w:ascii="Century Gothic" w:hAnsi="Century Gothic"/>
                <w:color w:val="auto"/>
                <w:sz w:val="22"/>
                <w:szCs w:val="22"/>
              </w:rPr>
              <w:t>FROM SCHOOL TO HOME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4AB83292" w14:textId="77777777" w:rsidR="007D360C" w:rsidRPr="00492760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7D360C" w:rsidRPr="00492760" w14:paraId="5A8EFF12" w14:textId="77777777" w:rsidTr="007D5D0D">
        <w:trPr>
          <w:trHeight w:val="302"/>
        </w:trPr>
        <w:tc>
          <w:tcPr>
            <w:tcW w:w="5000" w:type="pct"/>
            <w:gridSpan w:val="19"/>
            <w:shd w:val="clear" w:color="auto" w:fill="auto"/>
            <w:vAlign w:val="bottom"/>
          </w:tcPr>
          <w:p w14:paraId="15F10665" w14:textId="77777777" w:rsidR="007D360C" w:rsidRPr="00486F84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b w:val="0"/>
                <w:bCs/>
                <w:color w:val="auto"/>
                <w:sz w:val="21"/>
                <w:szCs w:val="21"/>
              </w:rPr>
            </w:pPr>
            <w:r w:rsidRPr="00486F84">
              <w:rPr>
                <w:rFonts w:ascii="Century Gothic" w:hAnsi="Century Gothic"/>
                <w:b w:val="0"/>
                <w:bCs/>
                <w:color w:val="auto"/>
                <w:sz w:val="21"/>
                <w:szCs w:val="21"/>
              </w:rPr>
              <w:t>Brentwood School is not responsible for my child's travel safety other than when they are on school property.</w:t>
            </w:r>
          </w:p>
        </w:tc>
      </w:tr>
      <w:tr w:rsidR="007D360C" w:rsidRPr="00F57399" w14:paraId="79EACDB5" w14:textId="77777777" w:rsidTr="007D5D0D">
        <w:trPr>
          <w:trHeight w:val="432"/>
        </w:trPr>
        <w:tc>
          <w:tcPr>
            <w:tcW w:w="354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ADC4016" w14:textId="77777777" w:rsidR="007D360C" w:rsidRPr="007907A8" w:rsidRDefault="007D360C" w:rsidP="007D5D0D">
            <w:pPr>
              <w:pStyle w:val="Heading1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112" w:type="pct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E937112" w14:textId="77777777" w:rsidR="007D360C" w:rsidRPr="007907A8" w:rsidRDefault="007D360C" w:rsidP="007D5D0D">
            <w:pPr>
              <w:pStyle w:val="Heading1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</w:pPr>
          </w:p>
        </w:tc>
        <w:tc>
          <w:tcPr>
            <w:tcW w:w="2534" w:type="pct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9659AA6" w14:textId="77777777" w:rsidR="007D360C" w:rsidRPr="007907A8" w:rsidRDefault="007D360C" w:rsidP="007D5D0D">
            <w:pPr>
              <w:pStyle w:val="Heading1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</w:pPr>
          </w:p>
        </w:tc>
      </w:tr>
      <w:tr w:rsidR="007D360C" w:rsidRPr="00F57399" w14:paraId="19537526" w14:textId="77777777" w:rsidTr="007D5D0D">
        <w:tc>
          <w:tcPr>
            <w:tcW w:w="35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FE29F2D" w14:textId="77777777" w:rsidR="007D360C" w:rsidRPr="006A5280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6A5280">
              <w:rPr>
                <w:rFonts w:ascii="Century Gothic" w:hAnsi="Century Gothic"/>
                <w:color w:val="auto"/>
                <w:sz w:val="16"/>
                <w:szCs w:val="16"/>
              </w:rPr>
              <w:t>DATE</w:t>
            </w:r>
          </w:p>
        </w:tc>
        <w:tc>
          <w:tcPr>
            <w:tcW w:w="2114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4015617" w14:textId="77777777" w:rsidR="007D360C" w:rsidRPr="006A5280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6A5280">
              <w:rPr>
                <w:rFonts w:ascii="Century Gothic" w:hAnsi="Century Gothic"/>
                <w:color w:val="auto"/>
                <w:sz w:val="16"/>
                <w:szCs w:val="16"/>
              </w:rPr>
              <w:t>PARENT/GUARDIAN</w:t>
            </w:r>
            <w:r>
              <w:rPr>
                <w:rFonts w:ascii="Century Gothic" w:hAnsi="Century Gothic"/>
                <w:color w:val="auto"/>
                <w:sz w:val="16"/>
                <w:szCs w:val="16"/>
              </w:rPr>
              <w:t xml:space="preserve"> NAME</w:t>
            </w:r>
          </w:p>
        </w:tc>
        <w:tc>
          <w:tcPr>
            <w:tcW w:w="2532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2509AE7" w14:textId="77777777" w:rsidR="007D360C" w:rsidRPr="006A5280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PARENT/GUARDIAN SIGNATURE*</w:t>
            </w:r>
          </w:p>
        </w:tc>
      </w:tr>
      <w:tr w:rsidR="007D360C" w:rsidRPr="00F57399" w14:paraId="78F68F71" w14:textId="77777777" w:rsidTr="007D5D0D">
        <w:tc>
          <w:tcPr>
            <w:tcW w:w="5000" w:type="pct"/>
            <w:gridSpan w:val="19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1C1F591" w14:textId="77777777" w:rsidR="007D360C" w:rsidRPr="00846E54" w:rsidRDefault="007D360C" w:rsidP="007D5D0D">
            <w:pPr>
              <w:pStyle w:val="Heading1"/>
              <w:spacing w:before="0" w:after="0"/>
              <w:outlineLvl w:val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6E54">
              <w:rPr>
                <w:rFonts w:ascii="Century Gothic" w:hAnsi="Century Gothic"/>
                <w:color w:val="auto"/>
                <w:sz w:val="18"/>
                <w:szCs w:val="18"/>
              </w:rPr>
              <w:t xml:space="preserve">*A typed signature or </w:t>
            </w:r>
            <w:r>
              <w:rPr>
                <w:rFonts w:ascii="Century Gothic" w:hAnsi="Century Gothic"/>
                <w:color w:val="auto"/>
                <w:sz w:val="18"/>
                <w:szCs w:val="18"/>
              </w:rPr>
              <w:t xml:space="preserve">written </w:t>
            </w:r>
            <w:r w:rsidRPr="00846E54">
              <w:rPr>
                <w:rFonts w:ascii="Century Gothic" w:hAnsi="Century Gothic"/>
                <w:color w:val="auto"/>
                <w:sz w:val="18"/>
                <w:szCs w:val="18"/>
              </w:rPr>
              <w:t>signature are both acceptable</w:t>
            </w:r>
            <w:r>
              <w:rPr>
                <w:rFonts w:ascii="Century Gothic" w:hAnsi="Century Gothic"/>
                <w:color w:val="auto"/>
                <w:sz w:val="18"/>
                <w:szCs w:val="18"/>
              </w:rPr>
              <w:t xml:space="preserve">. If </w:t>
            </w:r>
            <w:r w:rsidRPr="00846E54">
              <w:rPr>
                <w:rFonts w:ascii="Century Gothic" w:hAnsi="Century Gothic"/>
                <w:color w:val="auto"/>
                <w:sz w:val="18"/>
                <w:szCs w:val="18"/>
              </w:rPr>
              <w:t xml:space="preserve">the parent or guardian </w:t>
            </w:r>
            <w:r>
              <w:rPr>
                <w:rFonts w:ascii="Century Gothic" w:hAnsi="Century Gothic"/>
                <w:color w:val="auto"/>
                <w:sz w:val="18"/>
                <w:szCs w:val="18"/>
              </w:rPr>
              <w:t>opts to provide a typed signature, they agree to give Brentwood School permission to accept it as a valid signature.</w:t>
            </w:r>
          </w:p>
        </w:tc>
      </w:tr>
    </w:tbl>
    <w:p w14:paraId="45B5A356" w14:textId="77777777" w:rsidR="00CE6104" w:rsidRPr="0090596C" w:rsidRDefault="00CE6104" w:rsidP="00CA4AFB">
      <w:pPr>
        <w:spacing w:after="0"/>
        <w:rPr>
          <w:sz w:val="12"/>
          <w:szCs w:val="16"/>
        </w:rPr>
      </w:pPr>
    </w:p>
    <w:sectPr w:rsidR="00CE6104" w:rsidRPr="0090596C" w:rsidSect="00BB28AF">
      <w:headerReference w:type="default" r:id="rId11"/>
      <w:headerReference w:type="first" r:id="rId12"/>
      <w:pgSz w:w="15840" w:h="12240" w:orient="landscape"/>
      <w:pgMar w:top="288" w:right="288" w:bottom="288" w:left="288" w:header="288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BBE0F8" w14:textId="77777777" w:rsidR="00AB4095" w:rsidRDefault="00AB4095" w:rsidP="00650259">
      <w:pPr>
        <w:spacing w:after="0" w:line="240" w:lineRule="auto"/>
      </w:pPr>
      <w:r>
        <w:separator/>
      </w:r>
    </w:p>
  </w:endnote>
  <w:endnote w:type="continuationSeparator" w:id="0">
    <w:p w14:paraId="0166085F" w14:textId="77777777" w:rsidR="00AB4095" w:rsidRDefault="00AB409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44743D-4FDB-4617-B0BC-67A4B655BB28}"/>
    <w:embedBold r:id="rId2" w:fontKey="{988AE9E1-DABC-4C5D-B8F4-207128C6C03A}"/>
    <w:embedBoldItalic r:id="rId3" w:fontKey="{4ED283A7-E4DC-4074-83F3-A17AB48CDAC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4ADCF8D-BBC0-44AC-9F72-0DABEF26E36E}"/>
    <w:embedBold r:id="rId5" w:fontKey="{AAB4C54B-895F-4E10-8CA6-5753C07F89F6}"/>
    <w:embedItalic r:id="rId6" w:fontKey="{931C86B1-89F0-485C-8BAD-D25BA66E23A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8844653-583D-490A-8061-E3388D194D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8E260C2-1BC8-40FE-AF36-A2F6723165B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355A0D5D-C575-4FCF-8594-A3605EE06F77}"/>
    <w:embedBold r:id="rId10" w:fontKey="{1005968D-6002-4080-98B9-A86BA97E85AF}"/>
    <w:embedBoldItalic r:id="rId11" w:fontKey="{D4FEEABA-D38D-46A3-81B6-4DD133772E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2" w:subsetted="1" w:fontKey="{7E7E055C-976A-48EE-B27E-25DAE568EC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B99F6" w14:textId="77777777" w:rsidR="00AB4095" w:rsidRDefault="00AB4095" w:rsidP="00650259">
      <w:pPr>
        <w:spacing w:after="0" w:line="240" w:lineRule="auto"/>
      </w:pPr>
      <w:r>
        <w:separator/>
      </w:r>
    </w:p>
  </w:footnote>
  <w:footnote w:type="continuationSeparator" w:id="0">
    <w:p w14:paraId="79B108E1" w14:textId="77777777" w:rsidR="00AB4095" w:rsidRDefault="00AB409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5300" w:type="dxa"/>
      <w:tblLook w:val="04A0" w:firstRow="1" w:lastRow="0" w:firstColumn="1" w:lastColumn="0" w:noHBand="0" w:noVBand="1"/>
    </w:tblPr>
    <w:tblGrid>
      <w:gridCol w:w="2520"/>
      <w:gridCol w:w="12780"/>
    </w:tblGrid>
    <w:tr w:rsidR="0090596C" w14:paraId="3B7AA73C" w14:textId="77777777" w:rsidTr="00F836FD">
      <w:trPr>
        <w:trHeight w:val="977"/>
      </w:trPr>
      <w:tc>
        <w:tcPr>
          <w:tcW w:w="2520" w:type="dxa"/>
          <w:vAlign w:val="center"/>
        </w:tcPr>
        <w:p w14:paraId="1A600F30" w14:textId="083DA738" w:rsidR="0090596C" w:rsidRDefault="00EA4300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4044BBED" wp14:editId="697C404A">
                <wp:extent cx="1477926" cy="483148"/>
                <wp:effectExtent l="0" t="0" r="0" b="0"/>
                <wp:docPr id="19" name="Picture 19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rentwood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945" cy="5109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80" w:type="dxa"/>
          <w:vAlign w:val="center"/>
        </w:tcPr>
        <w:p w14:paraId="72337775" w14:textId="7395BA43" w:rsidR="0090596C" w:rsidRPr="008574B8" w:rsidRDefault="00EA4300" w:rsidP="00C47E4C">
          <w:pPr>
            <w:pStyle w:val="Header"/>
            <w:jc w:val="center"/>
            <w:rPr>
              <w:rFonts w:ascii="Century Gothic" w:hAnsi="Century Gothic"/>
              <w:color w:val="auto"/>
              <w:sz w:val="50"/>
              <w:szCs w:val="50"/>
            </w:rPr>
          </w:pPr>
          <w:r w:rsidRPr="008574B8">
            <w:rPr>
              <w:rFonts w:ascii="Century Gothic" w:hAnsi="Century Gothic"/>
              <w:color w:val="auto"/>
              <w:sz w:val="50"/>
              <w:szCs w:val="50"/>
            </w:rPr>
            <w:t xml:space="preserve">2020-2021 </w:t>
          </w:r>
          <w:r w:rsidR="002E6CD7" w:rsidRPr="008574B8">
            <w:rPr>
              <w:rFonts w:ascii="Century Gothic" w:hAnsi="Century Gothic"/>
              <w:color w:val="auto"/>
              <w:sz w:val="50"/>
              <w:szCs w:val="50"/>
            </w:rPr>
            <w:t xml:space="preserve">EMERGENCY </w:t>
          </w:r>
          <w:r w:rsidR="00F836FD" w:rsidRPr="008574B8">
            <w:rPr>
              <w:rFonts w:ascii="Century Gothic" w:hAnsi="Century Gothic"/>
              <w:color w:val="auto"/>
              <w:sz w:val="50"/>
              <w:szCs w:val="50"/>
            </w:rPr>
            <w:t>FORM</w:t>
          </w:r>
          <w:r w:rsidR="00BB28AF" w:rsidRPr="008574B8">
            <w:rPr>
              <w:rFonts w:ascii="Century Gothic" w:hAnsi="Century Gothic"/>
              <w:color w:val="auto"/>
              <w:sz w:val="50"/>
              <w:szCs w:val="50"/>
            </w:rPr>
            <w:t xml:space="preserve"> (CONT.)</w:t>
          </w:r>
        </w:p>
      </w:tc>
    </w:tr>
    <w:bookmarkEnd w:id="1"/>
  </w:tbl>
  <w:p w14:paraId="6B6E79A4" w14:textId="77777777" w:rsidR="00650259" w:rsidRPr="0090596C" w:rsidRDefault="00650259" w:rsidP="00B13AF0">
    <w:pPr>
      <w:pStyle w:val="NoSpacing"/>
      <w:spacing w:after="0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5300" w:type="dxa"/>
      <w:tblLook w:val="04A0" w:firstRow="1" w:lastRow="0" w:firstColumn="1" w:lastColumn="0" w:noHBand="0" w:noVBand="1"/>
    </w:tblPr>
    <w:tblGrid>
      <w:gridCol w:w="2520"/>
      <w:gridCol w:w="12780"/>
    </w:tblGrid>
    <w:tr w:rsidR="00B71B8C" w14:paraId="2F480B7D" w14:textId="77777777" w:rsidTr="00A35EE0">
      <w:trPr>
        <w:trHeight w:val="977"/>
      </w:trPr>
      <w:tc>
        <w:tcPr>
          <w:tcW w:w="2520" w:type="dxa"/>
          <w:vAlign w:val="center"/>
        </w:tcPr>
        <w:p w14:paraId="02172292" w14:textId="77777777" w:rsidR="00B71B8C" w:rsidRDefault="00B71B8C" w:rsidP="00B71B8C">
          <w:pPr>
            <w:pStyle w:val="Header"/>
            <w:ind w:left="-108"/>
          </w:pPr>
          <w:r>
            <w:drawing>
              <wp:inline distT="0" distB="0" distL="0" distR="0" wp14:anchorId="79ED9A04" wp14:editId="2B3A82F7">
                <wp:extent cx="1477926" cy="483148"/>
                <wp:effectExtent l="0" t="0" r="0" b="0"/>
                <wp:docPr id="1" name="Picture 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rentwood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945" cy="5109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80" w:type="dxa"/>
          <w:vAlign w:val="center"/>
        </w:tcPr>
        <w:p w14:paraId="4C95F0E9" w14:textId="037B977E" w:rsidR="00B71B8C" w:rsidRPr="008574B8" w:rsidRDefault="00B71B8C" w:rsidP="00B71B8C">
          <w:pPr>
            <w:pStyle w:val="Header"/>
            <w:jc w:val="center"/>
            <w:rPr>
              <w:rFonts w:ascii="Century Gothic" w:hAnsi="Century Gothic"/>
              <w:color w:val="auto"/>
              <w:sz w:val="50"/>
              <w:szCs w:val="50"/>
            </w:rPr>
          </w:pPr>
          <w:r w:rsidRPr="008574B8">
            <w:rPr>
              <w:rFonts w:ascii="Century Gothic" w:hAnsi="Century Gothic"/>
              <w:color w:val="auto"/>
              <w:sz w:val="50"/>
              <w:szCs w:val="50"/>
            </w:rPr>
            <w:t xml:space="preserve">2020-2021 </w:t>
          </w:r>
          <w:r w:rsidR="00BB28AF" w:rsidRPr="008574B8">
            <w:rPr>
              <w:rFonts w:ascii="Century Gothic" w:hAnsi="Century Gothic"/>
              <w:color w:val="auto"/>
              <w:sz w:val="50"/>
              <w:szCs w:val="50"/>
            </w:rPr>
            <w:t xml:space="preserve">EMERGENCY </w:t>
          </w:r>
          <w:r w:rsidRPr="008574B8">
            <w:rPr>
              <w:rFonts w:ascii="Century Gothic" w:hAnsi="Century Gothic"/>
              <w:color w:val="auto"/>
              <w:sz w:val="50"/>
              <w:szCs w:val="50"/>
            </w:rPr>
            <w:t>FORM</w:t>
          </w:r>
        </w:p>
      </w:tc>
    </w:tr>
  </w:tbl>
  <w:p w14:paraId="04AC41CF" w14:textId="77777777" w:rsidR="00B71B8C" w:rsidRPr="00B71B8C" w:rsidRDefault="00B71B8C" w:rsidP="00B71B8C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300"/>
    <w:rsid w:val="0000724C"/>
    <w:rsid w:val="000456E1"/>
    <w:rsid w:val="00052382"/>
    <w:rsid w:val="0006568A"/>
    <w:rsid w:val="00076F0F"/>
    <w:rsid w:val="000837CD"/>
    <w:rsid w:val="00084253"/>
    <w:rsid w:val="00095CDF"/>
    <w:rsid w:val="000D1EBE"/>
    <w:rsid w:val="000D1F49"/>
    <w:rsid w:val="00121CBB"/>
    <w:rsid w:val="00153CE1"/>
    <w:rsid w:val="001727CA"/>
    <w:rsid w:val="00174A2E"/>
    <w:rsid w:val="00177A0A"/>
    <w:rsid w:val="001919AE"/>
    <w:rsid w:val="001A4550"/>
    <w:rsid w:val="001A52A9"/>
    <w:rsid w:val="00213EAE"/>
    <w:rsid w:val="00246734"/>
    <w:rsid w:val="002928D0"/>
    <w:rsid w:val="00297A20"/>
    <w:rsid w:val="00297F1B"/>
    <w:rsid w:val="002C56E6"/>
    <w:rsid w:val="002E6CD7"/>
    <w:rsid w:val="00333E6F"/>
    <w:rsid w:val="00361E11"/>
    <w:rsid w:val="003B25C9"/>
    <w:rsid w:val="003B4744"/>
    <w:rsid w:val="003D1B82"/>
    <w:rsid w:val="003D2E74"/>
    <w:rsid w:val="003F0847"/>
    <w:rsid w:val="0040022A"/>
    <w:rsid w:val="0040090B"/>
    <w:rsid w:val="0046302A"/>
    <w:rsid w:val="00464DF2"/>
    <w:rsid w:val="00486F84"/>
    <w:rsid w:val="00487D2D"/>
    <w:rsid w:val="00492760"/>
    <w:rsid w:val="0049626B"/>
    <w:rsid w:val="004C548F"/>
    <w:rsid w:val="004D5D62"/>
    <w:rsid w:val="004F4FB9"/>
    <w:rsid w:val="005112D0"/>
    <w:rsid w:val="00577E06"/>
    <w:rsid w:val="00590C78"/>
    <w:rsid w:val="00591F87"/>
    <w:rsid w:val="005950CA"/>
    <w:rsid w:val="00597207"/>
    <w:rsid w:val="005A3BF7"/>
    <w:rsid w:val="005A6AAF"/>
    <w:rsid w:val="005B3C50"/>
    <w:rsid w:val="005F2035"/>
    <w:rsid w:val="005F7990"/>
    <w:rsid w:val="0063739C"/>
    <w:rsid w:val="00646027"/>
    <w:rsid w:val="00650259"/>
    <w:rsid w:val="00692792"/>
    <w:rsid w:val="006A4939"/>
    <w:rsid w:val="006A5280"/>
    <w:rsid w:val="00722235"/>
    <w:rsid w:val="00722DF8"/>
    <w:rsid w:val="00727EB0"/>
    <w:rsid w:val="007308E7"/>
    <w:rsid w:val="0075451F"/>
    <w:rsid w:val="00770F25"/>
    <w:rsid w:val="00785F46"/>
    <w:rsid w:val="007907A8"/>
    <w:rsid w:val="007A2D99"/>
    <w:rsid w:val="007A35A8"/>
    <w:rsid w:val="007B0A85"/>
    <w:rsid w:val="007C6A52"/>
    <w:rsid w:val="007D360C"/>
    <w:rsid w:val="007D5D0D"/>
    <w:rsid w:val="007F7B5D"/>
    <w:rsid w:val="00801B63"/>
    <w:rsid w:val="0080290A"/>
    <w:rsid w:val="00802E61"/>
    <w:rsid w:val="0080638C"/>
    <w:rsid w:val="0082043E"/>
    <w:rsid w:val="00820A70"/>
    <w:rsid w:val="00836129"/>
    <w:rsid w:val="008450D2"/>
    <w:rsid w:val="00846E54"/>
    <w:rsid w:val="008574B8"/>
    <w:rsid w:val="00870175"/>
    <w:rsid w:val="00870DE6"/>
    <w:rsid w:val="008818CC"/>
    <w:rsid w:val="00886922"/>
    <w:rsid w:val="008B18B3"/>
    <w:rsid w:val="008E203A"/>
    <w:rsid w:val="0090596C"/>
    <w:rsid w:val="0091229C"/>
    <w:rsid w:val="00940E73"/>
    <w:rsid w:val="00960B38"/>
    <w:rsid w:val="00983E7B"/>
    <w:rsid w:val="0098597D"/>
    <w:rsid w:val="00987ABD"/>
    <w:rsid w:val="009A3A19"/>
    <w:rsid w:val="009A42A2"/>
    <w:rsid w:val="009F2092"/>
    <w:rsid w:val="009F619A"/>
    <w:rsid w:val="009F6DDE"/>
    <w:rsid w:val="00A060F1"/>
    <w:rsid w:val="00A07924"/>
    <w:rsid w:val="00A1267B"/>
    <w:rsid w:val="00A24938"/>
    <w:rsid w:val="00A357D9"/>
    <w:rsid w:val="00A370A8"/>
    <w:rsid w:val="00A72248"/>
    <w:rsid w:val="00A83B4E"/>
    <w:rsid w:val="00AB4095"/>
    <w:rsid w:val="00AC5605"/>
    <w:rsid w:val="00AD3298"/>
    <w:rsid w:val="00AD4BA5"/>
    <w:rsid w:val="00AE3B26"/>
    <w:rsid w:val="00AE6538"/>
    <w:rsid w:val="00B13AF0"/>
    <w:rsid w:val="00B15616"/>
    <w:rsid w:val="00B17D3E"/>
    <w:rsid w:val="00B33190"/>
    <w:rsid w:val="00B479D3"/>
    <w:rsid w:val="00B71B8C"/>
    <w:rsid w:val="00B742B5"/>
    <w:rsid w:val="00BA21FA"/>
    <w:rsid w:val="00BB28AF"/>
    <w:rsid w:val="00BD4753"/>
    <w:rsid w:val="00BD5CB1"/>
    <w:rsid w:val="00BE1AB6"/>
    <w:rsid w:val="00BE62EE"/>
    <w:rsid w:val="00BF2D4F"/>
    <w:rsid w:val="00C003BA"/>
    <w:rsid w:val="00C16696"/>
    <w:rsid w:val="00C17FFE"/>
    <w:rsid w:val="00C255CA"/>
    <w:rsid w:val="00C264F0"/>
    <w:rsid w:val="00C46878"/>
    <w:rsid w:val="00C47E4C"/>
    <w:rsid w:val="00C74550"/>
    <w:rsid w:val="00CA0F0F"/>
    <w:rsid w:val="00CA4AFB"/>
    <w:rsid w:val="00CB4A51"/>
    <w:rsid w:val="00CD4532"/>
    <w:rsid w:val="00CD47B0"/>
    <w:rsid w:val="00CD70CE"/>
    <w:rsid w:val="00CE6104"/>
    <w:rsid w:val="00CE7918"/>
    <w:rsid w:val="00D13C42"/>
    <w:rsid w:val="00D15B60"/>
    <w:rsid w:val="00D16163"/>
    <w:rsid w:val="00D70FBF"/>
    <w:rsid w:val="00D94A87"/>
    <w:rsid w:val="00DA2E3F"/>
    <w:rsid w:val="00DB3FAD"/>
    <w:rsid w:val="00DB5EF0"/>
    <w:rsid w:val="00DD0575"/>
    <w:rsid w:val="00DD659A"/>
    <w:rsid w:val="00DE359A"/>
    <w:rsid w:val="00E107EA"/>
    <w:rsid w:val="00E139C4"/>
    <w:rsid w:val="00E224F6"/>
    <w:rsid w:val="00E22D53"/>
    <w:rsid w:val="00E23259"/>
    <w:rsid w:val="00E35A2D"/>
    <w:rsid w:val="00E55D84"/>
    <w:rsid w:val="00E61C09"/>
    <w:rsid w:val="00E6687E"/>
    <w:rsid w:val="00E677FE"/>
    <w:rsid w:val="00E851E7"/>
    <w:rsid w:val="00EA4300"/>
    <w:rsid w:val="00EB3B58"/>
    <w:rsid w:val="00EC7359"/>
    <w:rsid w:val="00EE3054"/>
    <w:rsid w:val="00F00606"/>
    <w:rsid w:val="00F01256"/>
    <w:rsid w:val="00F52451"/>
    <w:rsid w:val="00F57399"/>
    <w:rsid w:val="00F667BA"/>
    <w:rsid w:val="00F836FD"/>
    <w:rsid w:val="00F83FA4"/>
    <w:rsid w:val="00F94300"/>
    <w:rsid w:val="00FB0310"/>
    <w:rsid w:val="00FB1AD8"/>
    <w:rsid w:val="00FC4002"/>
    <w:rsid w:val="00FC7475"/>
    <w:rsid w:val="00FE78A0"/>
    <w:rsid w:val="00FF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0CF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1595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1595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F8E3B7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F8E3B7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23B5A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1595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1595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E3493B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Revision">
    <w:name w:val="Revision"/>
    <w:hidden/>
    <w:uiPriority w:val="99"/>
    <w:semiHidden/>
    <w:rsid w:val="00987AB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7A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A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37E76D5C8924EA59216CFA013410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64534-B409-4910-9D8E-046323171EDC}"/>
      </w:docPartPr>
      <w:docPartBody>
        <w:p w:rsidR="00884A37" w:rsidRDefault="00006FD5" w:rsidP="00006FD5">
          <w:pPr>
            <w:pStyle w:val="B37E76D5C8924EA59216CFA013410519"/>
          </w:pPr>
          <w:r w:rsidRPr="0090596C">
            <w:t>Address</w:t>
          </w:r>
        </w:p>
      </w:docPartBody>
    </w:docPart>
    <w:docPart>
      <w:docPartPr>
        <w:name w:val="FF941AA31DE344ABA1632B14B3942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19571-CE15-4D8F-B0C5-504682BC6F43}"/>
      </w:docPartPr>
      <w:docPartBody>
        <w:p w:rsidR="00884A37" w:rsidRDefault="00006FD5" w:rsidP="00006FD5">
          <w:pPr>
            <w:pStyle w:val="FF941AA31DE344ABA1632B14B3942E96"/>
          </w:pPr>
          <w:r w:rsidRPr="0090596C">
            <w:t>First Name</w:t>
          </w:r>
        </w:p>
      </w:docPartBody>
    </w:docPart>
    <w:docPart>
      <w:docPartPr>
        <w:name w:val="FA078B90F6574768956EDB1CA13FA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39EC9-0428-4590-974D-4ACD8433D837}"/>
      </w:docPartPr>
      <w:docPartBody>
        <w:p w:rsidR="00884A37" w:rsidRDefault="00006FD5" w:rsidP="00006FD5">
          <w:pPr>
            <w:pStyle w:val="FA078B90F6574768956EDB1CA13FA50A"/>
          </w:pPr>
          <w:r w:rsidRPr="0090596C">
            <w:t>Cell Phone</w:t>
          </w:r>
        </w:p>
      </w:docPartBody>
    </w:docPart>
    <w:docPart>
      <w:docPartPr>
        <w:name w:val="23FF49EFDE4442EB97CF3399B82E7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5B0B1-0186-442C-AA4A-DF9AADBCA860}"/>
      </w:docPartPr>
      <w:docPartBody>
        <w:p w:rsidR="00884A37" w:rsidRDefault="00006FD5" w:rsidP="00006FD5">
          <w:pPr>
            <w:pStyle w:val="23FF49EFDE4442EB97CF3399B82E7908"/>
          </w:pPr>
          <w:r w:rsidRPr="0090596C">
            <w:t>Email</w:t>
          </w:r>
        </w:p>
      </w:docPartBody>
    </w:docPart>
    <w:docPart>
      <w:docPartPr>
        <w:name w:val="73C6A6A78A0A476EAC20BD5CCBD78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AB62A-2250-416B-95E7-416C965312DD}"/>
      </w:docPartPr>
      <w:docPartBody>
        <w:p w:rsidR="00884A37" w:rsidRDefault="00006FD5" w:rsidP="00006FD5">
          <w:pPr>
            <w:pStyle w:val="73C6A6A78A0A476EAC20BD5CCBD78231"/>
          </w:pPr>
          <w:r w:rsidRPr="00F52451">
            <w:rPr>
              <w:rStyle w:val="PlaceholderText"/>
            </w:rPr>
            <w:t>First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F56"/>
    <w:rsid w:val="00006FD5"/>
    <w:rsid w:val="000B5DEE"/>
    <w:rsid w:val="000D7202"/>
    <w:rsid w:val="00106D10"/>
    <w:rsid w:val="00183E3B"/>
    <w:rsid w:val="002066EC"/>
    <w:rsid w:val="002E3499"/>
    <w:rsid w:val="0032183C"/>
    <w:rsid w:val="00392AD8"/>
    <w:rsid w:val="0050785C"/>
    <w:rsid w:val="005B5A70"/>
    <w:rsid w:val="006A6F56"/>
    <w:rsid w:val="00780A45"/>
    <w:rsid w:val="00804413"/>
    <w:rsid w:val="00884A37"/>
    <w:rsid w:val="00CA66E1"/>
    <w:rsid w:val="00D27673"/>
    <w:rsid w:val="00D60A09"/>
    <w:rsid w:val="00EB3B8B"/>
    <w:rsid w:val="00FC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0A7F88D57B4AE7BB828BBD16D72753">
    <w:name w:val="420A7F88D57B4AE7BB828BBD16D72753"/>
  </w:style>
  <w:style w:type="paragraph" w:customStyle="1" w:styleId="C4828F5DECC6446D98F16A7B16EC480C">
    <w:name w:val="C4828F5DECC6446D98F16A7B16EC480C"/>
  </w:style>
  <w:style w:type="paragraph" w:customStyle="1" w:styleId="2A861B2F4B30454AAFDDC767A6F6A76C">
    <w:name w:val="2A861B2F4B30454AAFDDC767A6F6A76C"/>
  </w:style>
  <w:style w:type="paragraph" w:customStyle="1" w:styleId="4CB3082669BB4ABDAB7D408E21E48290">
    <w:name w:val="4CB3082669BB4ABDAB7D408E21E48290"/>
  </w:style>
  <w:style w:type="paragraph" w:customStyle="1" w:styleId="396A4B0B20E0414F9E2F82C32ACCFF4A">
    <w:name w:val="396A4B0B20E0414F9E2F82C32ACCFF4A"/>
  </w:style>
  <w:style w:type="paragraph" w:customStyle="1" w:styleId="59E76319E7854E9B812D266D606B647B">
    <w:name w:val="59E76319E7854E9B812D266D606B647B"/>
  </w:style>
  <w:style w:type="paragraph" w:customStyle="1" w:styleId="99282C645A31491083A7990FBDD3EBA2">
    <w:name w:val="99282C645A31491083A7990FBDD3EBA2"/>
  </w:style>
  <w:style w:type="paragraph" w:customStyle="1" w:styleId="0F92720E689042E5AE7E2C8AD6C2C5AF">
    <w:name w:val="0F92720E689042E5AE7E2C8AD6C2C5AF"/>
  </w:style>
  <w:style w:type="paragraph" w:customStyle="1" w:styleId="C8E72ED6B6EB42B18F0489A0B778EFF9">
    <w:name w:val="C8E72ED6B6EB42B18F0489A0B778EFF9"/>
  </w:style>
  <w:style w:type="paragraph" w:customStyle="1" w:styleId="E92E38FA27974EFD9E3B5F19DC32EE2D">
    <w:name w:val="E92E38FA27974EFD9E3B5F19DC32EE2D"/>
  </w:style>
  <w:style w:type="paragraph" w:customStyle="1" w:styleId="1F1E2EF981F5465789D7A843C42010A2">
    <w:name w:val="1F1E2EF981F5465789D7A843C42010A2"/>
  </w:style>
  <w:style w:type="paragraph" w:customStyle="1" w:styleId="85D5B983A8634F1399FDEC5BBAAC3FBC">
    <w:name w:val="85D5B983A8634F1399FDEC5BBAAC3FBC"/>
  </w:style>
  <w:style w:type="paragraph" w:customStyle="1" w:styleId="D24777BAFDDF4192980B03D2A4ED3C38">
    <w:name w:val="D24777BAFDDF4192980B03D2A4ED3C38"/>
  </w:style>
  <w:style w:type="paragraph" w:customStyle="1" w:styleId="C86B8705B72B4F839E424251FB185E28">
    <w:name w:val="C86B8705B72B4F839E424251FB185E28"/>
  </w:style>
  <w:style w:type="paragraph" w:customStyle="1" w:styleId="974C93DE4D5B43E9BBBA69092EB0D926">
    <w:name w:val="974C93DE4D5B43E9BBBA69092EB0D926"/>
  </w:style>
  <w:style w:type="paragraph" w:customStyle="1" w:styleId="052E015646A0476CAB4E6EC09C091ACC">
    <w:name w:val="052E015646A0476CAB4E6EC09C091ACC"/>
  </w:style>
  <w:style w:type="character" w:styleId="PlaceholderText">
    <w:name w:val="Placeholder Text"/>
    <w:basedOn w:val="DefaultParagraphFont"/>
    <w:uiPriority w:val="99"/>
    <w:semiHidden/>
    <w:rsid w:val="00006FD5"/>
    <w:rPr>
      <w:color w:val="808080"/>
    </w:rPr>
  </w:style>
  <w:style w:type="paragraph" w:customStyle="1" w:styleId="3491546A2C0A4FA583A4624E0614C234">
    <w:name w:val="3491546A2C0A4FA583A4624E0614C234"/>
  </w:style>
  <w:style w:type="paragraph" w:customStyle="1" w:styleId="78F107BFAE504A1282D35F191A20A446">
    <w:name w:val="78F107BFAE504A1282D35F191A20A446"/>
  </w:style>
  <w:style w:type="paragraph" w:customStyle="1" w:styleId="2E67BCFAB26144E8AFFA597E18344B8B">
    <w:name w:val="2E67BCFAB26144E8AFFA597E18344B8B"/>
  </w:style>
  <w:style w:type="paragraph" w:customStyle="1" w:styleId="CD43BE896CA848E48F7B196EF4AABF86">
    <w:name w:val="CD43BE896CA848E48F7B196EF4AABF86"/>
  </w:style>
  <w:style w:type="paragraph" w:customStyle="1" w:styleId="7F6008A3B4E3428A8BAB09C040DC86AA">
    <w:name w:val="7F6008A3B4E3428A8BAB09C040DC86AA"/>
  </w:style>
  <w:style w:type="paragraph" w:customStyle="1" w:styleId="73B4DAABC17149ADB66FBF1A1039AD8C">
    <w:name w:val="73B4DAABC17149ADB66FBF1A1039AD8C"/>
  </w:style>
  <w:style w:type="paragraph" w:customStyle="1" w:styleId="1CB264C23B624D61B0C4FFB34FEF38DE">
    <w:name w:val="1CB264C23B624D61B0C4FFB34FEF38DE"/>
  </w:style>
  <w:style w:type="paragraph" w:customStyle="1" w:styleId="92FEB0661D3F4B2D9372289C2BEEADC0">
    <w:name w:val="92FEB0661D3F4B2D9372289C2BEEADC0"/>
    <w:rsid w:val="006A6F56"/>
  </w:style>
  <w:style w:type="paragraph" w:customStyle="1" w:styleId="0F042AF23500444A83E258B6D6E503A3">
    <w:name w:val="0F042AF23500444A83E258B6D6E503A3"/>
    <w:rsid w:val="006A6F56"/>
  </w:style>
  <w:style w:type="paragraph" w:customStyle="1" w:styleId="7B0ED4F4CE1F4B1DA7BCB2A3455B66EF">
    <w:name w:val="7B0ED4F4CE1F4B1DA7BCB2A3455B66EF"/>
    <w:rsid w:val="006A6F56"/>
  </w:style>
  <w:style w:type="paragraph" w:customStyle="1" w:styleId="58EE7ED6E7E24E3AB74D8DA1D08165B8">
    <w:name w:val="58EE7ED6E7E24E3AB74D8DA1D08165B8"/>
    <w:rsid w:val="006A6F56"/>
  </w:style>
  <w:style w:type="paragraph" w:customStyle="1" w:styleId="F4784B0223794E51B19A78C0939A9A2B">
    <w:name w:val="F4784B0223794E51B19A78C0939A9A2B"/>
    <w:rsid w:val="006A6F56"/>
  </w:style>
  <w:style w:type="paragraph" w:customStyle="1" w:styleId="FC607BFAE0124AC3B05F2F0118B7FD87">
    <w:name w:val="FC607BFAE0124AC3B05F2F0118B7FD87"/>
    <w:rsid w:val="006A6F56"/>
  </w:style>
  <w:style w:type="paragraph" w:customStyle="1" w:styleId="44A05946023740579A7502B2D185C165">
    <w:name w:val="44A05946023740579A7502B2D185C165"/>
    <w:rsid w:val="006A6F56"/>
  </w:style>
  <w:style w:type="paragraph" w:customStyle="1" w:styleId="64AE313C3BF3402C88E5D5F0CAFEC1DD">
    <w:name w:val="64AE313C3BF3402C88E5D5F0CAFEC1DD"/>
    <w:rsid w:val="006A6F56"/>
  </w:style>
  <w:style w:type="paragraph" w:customStyle="1" w:styleId="1DBA38C8EABA4330AF3AEAFE5E38C648">
    <w:name w:val="1DBA38C8EABA4330AF3AEAFE5E38C648"/>
    <w:rsid w:val="006A6F56"/>
  </w:style>
  <w:style w:type="paragraph" w:customStyle="1" w:styleId="C02849A3203B45FBBF288F11222FF6FC">
    <w:name w:val="C02849A3203B45FBBF288F11222FF6FC"/>
    <w:rsid w:val="006A6F56"/>
  </w:style>
  <w:style w:type="paragraph" w:customStyle="1" w:styleId="F75F8DB8D1A649309FD9FAAAACDFADDD">
    <w:name w:val="F75F8DB8D1A649309FD9FAAAACDFADDD"/>
    <w:rsid w:val="006A6F56"/>
  </w:style>
  <w:style w:type="paragraph" w:customStyle="1" w:styleId="051855E107474D6CAFED92EF95683965">
    <w:name w:val="051855E107474D6CAFED92EF95683965"/>
    <w:rsid w:val="006A6F56"/>
  </w:style>
  <w:style w:type="paragraph" w:customStyle="1" w:styleId="B86FCADAD08642B2A1A4056A439605C6">
    <w:name w:val="B86FCADAD08642B2A1A4056A439605C6"/>
    <w:rsid w:val="006A6F56"/>
  </w:style>
  <w:style w:type="paragraph" w:customStyle="1" w:styleId="8415640D011E423D92AB0C74D8193747">
    <w:name w:val="8415640D011E423D92AB0C74D8193747"/>
    <w:rsid w:val="006A6F56"/>
  </w:style>
  <w:style w:type="paragraph" w:customStyle="1" w:styleId="B78A1D9324994E38B79773AC8B512005">
    <w:name w:val="B78A1D9324994E38B79773AC8B512005"/>
    <w:rsid w:val="006A6F56"/>
  </w:style>
  <w:style w:type="paragraph" w:customStyle="1" w:styleId="3E7C4AE14E2A45C18916945411D28A52">
    <w:name w:val="3E7C4AE14E2A45C18916945411D28A52"/>
    <w:rsid w:val="006A6F56"/>
  </w:style>
  <w:style w:type="paragraph" w:customStyle="1" w:styleId="8A8AE5D8C52A4144B4011D5B247F37A1">
    <w:name w:val="8A8AE5D8C52A4144B4011D5B247F37A1"/>
    <w:rsid w:val="006A6F56"/>
  </w:style>
  <w:style w:type="paragraph" w:customStyle="1" w:styleId="635905C4568A45319010FED63C8A20FC">
    <w:name w:val="635905C4568A45319010FED63C8A20FC"/>
    <w:rsid w:val="006A6F56"/>
  </w:style>
  <w:style w:type="paragraph" w:customStyle="1" w:styleId="81FBBD4F437F4ABD870DCFE5C14E7F11">
    <w:name w:val="81FBBD4F437F4ABD870DCFE5C14E7F11"/>
    <w:rsid w:val="006A6F56"/>
  </w:style>
  <w:style w:type="paragraph" w:customStyle="1" w:styleId="72C5A457ADD542BEB8A4CE3F97EE81E2">
    <w:name w:val="72C5A457ADD542BEB8A4CE3F97EE81E2"/>
    <w:rsid w:val="006A6F56"/>
  </w:style>
  <w:style w:type="paragraph" w:customStyle="1" w:styleId="043FAA5CC5BA4ACA901CAD86CFD0C4A6">
    <w:name w:val="043FAA5CC5BA4ACA901CAD86CFD0C4A6"/>
    <w:rsid w:val="006A6F56"/>
  </w:style>
  <w:style w:type="paragraph" w:customStyle="1" w:styleId="4BED04EEB14E44B5A4CD8F494037D381">
    <w:name w:val="4BED04EEB14E44B5A4CD8F494037D381"/>
    <w:rsid w:val="006A6F56"/>
  </w:style>
  <w:style w:type="paragraph" w:customStyle="1" w:styleId="6C39EE9E47B34B7FB6D4AA4FAFD3D425">
    <w:name w:val="6C39EE9E47B34B7FB6D4AA4FAFD3D425"/>
    <w:rsid w:val="006A6F56"/>
  </w:style>
  <w:style w:type="paragraph" w:customStyle="1" w:styleId="31AA8523A2E64A24821F87075FAE6104">
    <w:name w:val="31AA8523A2E64A24821F87075FAE6104"/>
    <w:rsid w:val="006A6F56"/>
  </w:style>
  <w:style w:type="paragraph" w:customStyle="1" w:styleId="A24275298DD3468AA3FB1D1BAB7A30B7">
    <w:name w:val="A24275298DD3468AA3FB1D1BAB7A30B7"/>
    <w:rsid w:val="006A6F56"/>
  </w:style>
  <w:style w:type="paragraph" w:customStyle="1" w:styleId="145ABF6BE8234F00956A9BA6B2ACBA27">
    <w:name w:val="145ABF6BE8234F00956A9BA6B2ACBA27"/>
    <w:rsid w:val="006A6F56"/>
  </w:style>
  <w:style w:type="paragraph" w:customStyle="1" w:styleId="424C8724ED164B808B87A6F932101C69">
    <w:name w:val="424C8724ED164B808B87A6F932101C69"/>
    <w:rsid w:val="006A6F56"/>
  </w:style>
  <w:style w:type="paragraph" w:customStyle="1" w:styleId="DFC5D96491634697B92F39DFD656030D">
    <w:name w:val="DFC5D96491634697B92F39DFD656030D"/>
    <w:rsid w:val="006A6F56"/>
  </w:style>
  <w:style w:type="paragraph" w:customStyle="1" w:styleId="27C708E048254D1BB8C911D46551D724">
    <w:name w:val="27C708E048254D1BB8C911D46551D724"/>
    <w:rsid w:val="006A6F56"/>
  </w:style>
  <w:style w:type="paragraph" w:customStyle="1" w:styleId="3C77C98FC1BE44E6B5B8F35AE625CF5F">
    <w:name w:val="3C77C98FC1BE44E6B5B8F35AE625CF5F"/>
    <w:rsid w:val="006A6F56"/>
  </w:style>
  <w:style w:type="paragraph" w:customStyle="1" w:styleId="BCE3897B3CF74301905B609B85D80C2F">
    <w:name w:val="BCE3897B3CF74301905B609B85D80C2F"/>
    <w:rsid w:val="006A6F56"/>
  </w:style>
  <w:style w:type="paragraph" w:customStyle="1" w:styleId="92DF546147DA401993D6EEAA69F8CA46">
    <w:name w:val="92DF546147DA401993D6EEAA69F8CA46"/>
    <w:rsid w:val="006A6F56"/>
  </w:style>
  <w:style w:type="paragraph" w:customStyle="1" w:styleId="8B6471CF1F504A6785E8890D142D6065">
    <w:name w:val="8B6471CF1F504A6785E8890D142D6065"/>
    <w:rsid w:val="006A6F56"/>
  </w:style>
  <w:style w:type="paragraph" w:customStyle="1" w:styleId="F2EB0F2FDF0E47C588445083714B3C1B">
    <w:name w:val="F2EB0F2FDF0E47C588445083714B3C1B"/>
    <w:rsid w:val="006A6F56"/>
  </w:style>
  <w:style w:type="paragraph" w:customStyle="1" w:styleId="70C62FB633514695A256C51F4012E441">
    <w:name w:val="70C62FB633514695A256C51F4012E441"/>
    <w:rsid w:val="006A6F56"/>
  </w:style>
  <w:style w:type="paragraph" w:customStyle="1" w:styleId="BE034719E08947C68EC77E92886D4F54">
    <w:name w:val="BE034719E08947C68EC77E92886D4F54"/>
    <w:rsid w:val="006A6F56"/>
  </w:style>
  <w:style w:type="paragraph" w:customStyle="1" w:styleId="3FB6C4B836D348B4A12434579D631510">
    <w:name w:val="3FB6C4B836D348B4A12434579D631510"/>
    <w:rsid w:val="006A6F56"/>
  </w:style>
  <w:style w:type="paragraph" w:customStyle="1" w:styleId="9CFDF226F17B47E2A10EFE9A77869FF3">
    <w:name w:val="9CFDF226F17B47E2A10EFE9A77869FF3"/>
    <w:rsid w:val="006A6F56"/>
  </w:style>
  <w:style w:type="paragraph" w:customStyle="1" w:styleId="3C20918F140B44178E427DC042B64B93">
    <w:name w:val="3C20918F140B44178E427DC042B64B93"/>
    <w:rsid w:val="006A6F56"/>
  </w:style>
  <w:style w:type="paragraph" w:customStyle="1" w:styleId="0FB87FC547264B1C9433F33D807D6645">
    <w:name w:val="0FB87FC547264B1C9433F33D807D6645"/>
    <w:rsid w:val="006A6F56"/>
  </w:style>
  <w:style w:type="paragraph" w:customStyle="1" w:styleId="FB6EC3BB3E964AA2B30338E2520611BF">
    <w:name w:val="FB6EC3BB3E964AA2B30338E2520611BF"/>
    <w:rsid w:val="006A6F56"/>
  </w:style>
  <w:style w:type="paragraph" w:customStyle="1" w:styleId="0C2B55A6E1F949189FDB482FE2E661C5">
    <w:name w:val="0C2B55A6E1F949189FDB482FE2E661C5"/>
    <w:rsid w:val="006A6F56"/>
  </w:style>
  <w:style w:type="paragraph" w:customStyle="1" w:styleId="8B21816D3DFA4FF5BE1AD5BDAAE829CB">
    <w:name w:val="8B21816D3DFA4FF5BE1AD5BDAAE829CB"/>
    <w:rsid w:val="006A6F56"/>
  </w:style>
  <w:style w:type="paragraph" w:customStyle="1" w:styleId="B9F0CB83E67A4AD5B3182F9109CA1D45">
    <w:name w:val="B9F0CB83E67A4AD5B3182F9109CA1D45"/>
    <w:rsid w:val="006A6F56"/>
  </w:style>
  <w:style w:type="paragraph" w:customStyle="1" w:styleId="4F40D98634CF47699A84BB0C790938C8">
    <w:name w:val="4F40D98634CF47699A84BB0C790938C8"/>
    <w:rsid w:val="006A6F56"/>
  </w:style>
  <w:style w:type="paragraph" w:customStyle="1" w:styleId="8FBE06FF0E404F16B68F24E218627290">
    <w:name w:val="8FBE06FF0E404F16B68F24E218627290"/>
    <w:rsid w:val="006A6F56"/>
  </w:style>
  <w:style w:type="paragraph" w:customStyle="1" w:styleId="108AA21B114E49BFB732A1128CBCBD9C">
    <w:name w:val="108AA21B114E49BFB732A1128CBCBD9C"/>
    <w:rsid w:val="006A6F56"/>
  </w:style>
  <w:style w:type="paragraph" w:customStyle="1" w:styleId="057DF37B577740D1862AEF53A331B5BB">
    <w:name w:val="057DF37B577740D1862AEF53A331B5BB"/>
    <w:rsid w:val="006A6F56"/>
  </w:style>
  <w:style w:type="paragraph" w:customStyle="1" w:styleId="AC77FF5FFA044127A5DD4B69AC577A8D">
    <w:name w:val="AC77FF5FFA044127A5DD4B69AC577A8D"/>
    <w:rsid w:val="006A6F56"/>
  </w:style>
  <w:style w:type="paragraph" w:customStyle="1" w:styleId="898F77CDBC7943539B32653CE7CB7ED1">
    <w:name w:val="898F77CDBC7943539B32653CE7CB7ED1"/>
    <w:rsid w:val="006A6F56"/>
  </w:style>
  <w:style w:type="paragraph" w:customStyle="1" w:styleId="02701A403C0D4E16B8FDE41562C03888">
    <w:name w:val="02701A403C0D4E16B8FDE41562C03888"/>
    <w:rsid w:val="006A6F56"/>
  </w:style>
  <w:style w:type="paragraph" w:customStyle="1" w:styleId="D55A98FEDFCD40BC8C9E0700A27CBD96">
    <w:name w:val="D55A98FEDFCD40BC8C9E0700A27CBD96"/>
    <w:rsid w:val="006A6F56"/>
  </w:style>
  <w:style w:type="paragraph" w:customStyle="1" w:styleId="2B5B8E1B5053446F8ECF4B67902F7928">
    <w:name w:val="2B5B8E1B5053446F8ECF4B67902F7928"/>
    <w:rsid w:val="006A6F56"/>
  </w:style>
  <w:style w:type="paragraph" w:customStyle="1" w:styleId="9C3F552DC01F46DF8DDC435D0BD0AE1F">
    <w:name w:val="9C3F552DC01F46DF8DDC435D0BD0AE1F"/>
    <w:rsid w:val="006A6F56"/>
  </w:style>
  <w:style w:type="paragraph" w:customStyle="1" w:styleId="96E2EDB0D9754EF99E8C4D9697F4D835">
    <w:name w:val="96E2EDB0D9754EF99E8C4D9697F4D835"/>
    <w:rsid w:val="006A6F56"/>
  </w:style>
  <w:style w:type="paragraph" w:customStyle="1" w:styleId="3267C25861544E51B2D7ECE4E7C6719F">
    <w:name w:val="3267C25861544E51B2D7ECE4E7C6719F"/>
    <w:rsid w:val="006A6F56"/>
  </w:style>
  <w:style w:type="paragraph" w:customStyle="1" w:styleId="E9AA435891E44DD080C2D0A780096137">
    <w:name w:val="E9AA435891E44DD080C2D0A780096137"/>
    <w:rsid w:val="006A6F56"/>
  </w:style>
  <w:style w:type="paragraph" w:customStyle="1" w:styleId="E61A512CB59C40C8889DC41A42418B91">
    <w:name w:val="E61A512CB59C40C8889DC41A42418B91"/>
    <w:rsid w:val="006A6F56"/>
  </w:style>
  <w:style w:type="paragraph" w:customStyle="1" w:styleId="DB16C4AD8C9D4E4C813F6DFBFCE69122">
    <w:name w:val="DB16C4AD8C9D4E4C813F6DFBFCE69122"/>
    <w:rsid w:val="006A6F56"/>
  </w:style>
  <w:style w:type="paragraph" w:customStyle="1" w:styleId="E2F85D40669443E4B7AFD0C725C47A81">
    <w:name w:val="E2F85D40669443E4B7AFD0C725C47A81"/>
    <w:rsid w:val="006A6F56"/>
  </w:style>
  <w:style w:type="paragraph" w:customStyle="1" w:styleId="89BB2A8AFE3C4919960DEFA76E7DF429">
    <w:name w:val="89BB2A8AFE3C4919960DEFA76E7DF429"/>
    <w:rsid w:val="006A6F56"/>
  </w:style>
  <w:style w:type="paragraph" w:customStyle="1" w:styleId="9406063AE91B45F39B2E1F15B00FB855">
    <w:name w:val="9406063AE91B45F39B2E1F15B00FB855"/>
    <w:rsid w:val="006A6F56"/>
  </w:style>
  <w:style w:type="paragraph" w:customStyle="1" w:styleId="D29E72835F8247BD959D8C8C08FFBCDC">
    <w:name w:val="D29E72835F8247BD959D8C8C08FFBCDC"/>
    <w:rsid w:val="006A6F56"/>
  </w:style>
  <w:style w:type="paragraph" w:customStyle="1" w:styleId="4D3FBECDF3284B04B7F29ECF971B3F31">
    <w:name w:val="4D3FBECDF3284B04B7F29ECF971B3F31"/>
    <w:rsid w:val="006A6F56"/>
  </w:style>
  <w:style w:type="paragraph" w:customStyle="1" w:styleId="7F91892555E442F397CE4EE93FC0C1B8">
    <w:name w:val="7F91892555E442F397CE4EE93FC0C1B8"/>
    <w:rsid w:val="006A6F56"/>
  </w:style>
  <w:style w:type="paragraph" w:customStyle="1" w:styleId="99E767CDF8C84CD7810A8B03486E2D04">
    <w:name w:val="99E767CDF8C84CD7810A8B03486E2D04"/>
    <w:rsid w:val="006A6F56"/>
  </w:style>
  <w:style w:type="paragraph" w:customStyle="1" w:styleId="14BA33106D4D44EC94778D3F7D7772AE">
    <w:name w:val="14BA33106D4D44EC94778D3F7D7772AE"/>
    <w:rsid w:val="006A6F56"/>
  </w:style>
  <w:style w:type="paragraph" w:customStyle="1" w:styleId="0F06148F131F4445BB49FA9788ADD001">
    <w:name w:val="0F06148F131F4445BB49FA9788ADD001"/>
    <w:rsid w:val="006A6F56"/>
  </w:style>
  <w:style w:type="paragraph" w:customStyle="1" w:styleId="757D7A7C48E14E22A6EBFE45A08B3092">
    <w:name w:val="757D7A7C48E14E22A6EBFE45A08B3092"/>
    <w:rsid w:val="006A6F56"/>
  </w:style>
  <w:style w:type="paragraph" w:customStyle="1" w:styleId="643D9ACA1C9C494CB326074AC22B5673">
    <w:name w:val="643D9ACA1C9C494CB326074AC22B5673"/>
    <w:rsid w:val="006A6F56"/>
  </w:style>
  <w:style w:type="paragraph" w:customStyle="1" w:styleId="EE7A3771CD0B4BD8A5D52EFBA85E0DD1">
    <w:name w:val="EE7A3771CD0B4BD8A5D52EFBA85E0DD1"/>
    <w:rsid w:val="006A6F56"/>
  </w:style>
  <w:style w:type="paragraph" w:customStyle="1" w:styleId="854600B43D39469680D589D40F98302F">
    <w:name w:val="854600B43D39469680D589D40F98302F"/>
    <w:rsid w:val="006A6F56"/>
  </w:style>
  <w:style w:type="paragraph" w:customStyle="1" w:styleId="C418F92D916644D48A4F72FACF33A818">
    <w:name w:val="C418F92D916644D48A4F72FACF33A818"/>
    <w:rsid w:val="006A6F56"/>
  </w:style>
  <w:style w:type="paragraph" w:customStyle="1" w:styleId="3227184BF2134EE9B829DCEF33006D5E">
    <w:name w:val="3227184BF2134EE9B829DCEF33006D5E"/>
    <w:rsid w:val="006A6F56"/>
  </w:style>
  <w:style w:type="paragraph" w:customStyle="1" w:styleId="C60A341DFA504E7BAB872EA0A9EEBEC8">
    <w:name w:val="C60A341DFA504E7BAB872EA0A9EEBEC8"/>
    <w:rsid w:val="006A6F56"/>
  </w:style>
  <w:style w:type="paragraph" w:customStyle="1" w:styleId="ADAB58AEA08F441196C4D589CCB6F12E">
    <w:name w:val="ADAB58AEA08F441196C4D589CCB6F12E"/>
    <w:rsid w:val="006A6F56"/>
  </w:style>
  <w:style w:type="paragraph" w:customStyle="1" w:styleId="C4834BF78EB245FC9471E31DD7752435">
    <w:name w:val="C4834BF78EB245FC9471E31DD7752435"/>
    <w:rsid w:val="006A6F56"/>
  </w:style>
  <w:style w:type="paragraph" w:customStyle="1" w:styleId="A03A0313AAD746FD9E080A747FBE4705">
    <w:name w:val="A03A0313AAD746FD9E080A747FBE4705"/>
    <w:rsid w:val="006A6F56"/>
  </w:style>
  <w:style w:type="paragraph" w:customStyle="1" w:styleId="B0ABC0C80039457E88048252D2EC0E9F">
    <w:name w:val="B0ABC0C80039457E88048252D2EC0E9F"/>
    <w:rsid w:val="006A6F56"/>
  </w:style>
  <w:style w:type="paragraph" w:customStyle="1" w:styleId="8029F412733B469FA96C3D16A69950A5">
    <w:name w:val="8029F412733B469FA96C3D16A69950A5"/>
    <w:rsid w:val="006A6F56"/>
  </w:style>
  <w:style w:type="paragraph" w:customStyle="1" w:styleId="C93C6496726241AA98928ECB68CFB3BA">
    <w:name w:val="C93C6496726241AA98928ECB68CFB3BA"/>
    <w:rsid w:val="006A6F56"/>
  </w:style>
  <w:style w:type="paragraph" w:customStyle="1" w:styleId="9C752E1BD6784FEC9A7F82CBB5881ECF">
    <w:name w:val="9C752E1BD6784FEC9A7F82CBB5881ECF"/>
    <w:rsid w:val="006A6F56"/>
  </w:style>
  <w:style w:type="paragraph" w:customStyle="1" w:styleId="9EA0EED4565E49ECAD02A0102A49C713">
    <w:name w:val="9EA0EED4565E49ECAD02A0102A49C713"/>
    <w:rsid w:val="006A6F56"/>
  </w:style>
  <w:style w:type="paragraph" w:customStyle="1" w:styleId="9BC809B21B554A1BADB3E21A7292F7A7">
    <w:name w:val="9BC809B21B554A1BADB3E21A7292F7A7"/>
    <w:rsid w:val="006A6F56"/>
  </w:style>
  <w:style w:type="paragraph" w:customStyle="1" w:styleId="AC16EE8E557E475F84F23BB0CCB5FE9B">
    <w:name w:val="AC16EE8E557E475F84F23BB0CCB5FE9B"/>
    <w:rsid w:val="006A6F56"/>
  </w:style>
  <w:style w:type="paragraph" w:customStyle="1" w:styleId="CD474A50E8A4455D83D6DBD4175D6CC2">
    <w:name w:val="CD474A50E8A4455D83D6DBD4175D6CC2"/>
    <w:rsid w:val="006A6F56"/>
  </w:style>
  <w:style w:type="paragraph" w:customStyle="1" w:styleId="44564959C50F4C808B6FB366098D7963">
    <w:name w:val="44564959C50F4C808B6FB366098D7963"/>
    <w:rsid w:val="006A6F56"/>
  </w:style>
  <w:style w:type="paragraph" w:customStyle="1" w:styleId="D5C6FDD687A34B1B83B103C14A87CD11">
    <w:name w:val="D5C6FDD687A34B1B83B103C14A87CD11"/>
    <w:rsid w:val="006A6F56"/>
  </w:style>
  <w:style w:type="paragraph" w:customStyle="1" w:styleId="919A95BF1F4B42F596EAB84DFAC2D399">
    <w:name w:val="919A95BF1F4B42F596EAB84DFAC2D399"/>
    <w:rsid w:val="006A6F56"/>
  </w:style>
  <w:style w:type="paragraph" w:customStyle="1" w:styleId="BEA4184B3C094B319B2F6919B31DE2BA">
    <w:name w:val="BEA4184B3C094B319B2F6919B31DE2BA"/>
    <w:rsid w:val="006A6F56"/>
  </w:style>
  <w:style w:type="paragraph" w:customStyle="1" w:styleId="6BCB9DB3D7BC43E8B3C03BE79B4BBE55">
    <w:name w:val="6BCB9DB3D7BC43E8B3C03BE79B4BBE55"/>
    <w:rsid w:val="006A6F56"/>
  </w:style>
  <w:style w:type="paragraph" w:customStyle="1" w:styleId="03F8AF6FE1194CF3AEFCA8FF5CC98679">
    <w:name w:val="03F8AF6FE1194CF3AEFCA8FF5CC98679"/>
    <w:rsid w:val="006A6F56"/>
  </w:style>
  <w:style w:type="paragraph" w:customStyle="1" w:styleId="DFA4CAA7E2BB46589CF3CC569E4BCCE1">
    <w:name w:val="DFA4CAA7E2BB46589CF3CC569E4BCCE1"/>
    <w:rsid w:val="006A6F56"/>
  </w:style>
  <w:style w:type="paragraph" w:customStyle="1" w:styleId="39EE1055F00645359334DDD1489AF333">
    <w:name w:val="39EE1055F00645359334DDD1489AF333"/>
    <w:rsid w:val="006A6F56"/>
  </w:style>
  <w:style w:type="paragraph" w:customStyle="1" w:styleId="384EAEBE5EB44FB78AC30B8F16A7543D">
    <w:name w:val="384EAEBE5EB44FB78AC30B8F16A7543D"/>
    <w:rsid w:val="006A6F56"/>
  </w:style>
  <w:style w:type="paragraph" w:customStyle="1" w:styleId="D6A145CB9AEA4F22AAF4E171C4C7F658">
    <w:name w:val="D6A145CB9AEA4F22AAF4E171C4C7F658"/>
    <w:rsid w:val="006A6F56"/>
  </w:style>
  <w:style w:type="paragraph" w:customStyle="1" w:styleId="AA6894ED2A084794999E89DA94F830EC">
    <w:name w:val="AA6894ED2A084794999E89DA94F830EC"/>
    <w:rsid w:val="006A6F56"/>
  </w:style>
  <w:style w:type="paragraph" w:customStyle="1" w:styleId="D5BA0BC323864D3DA6B00439EA720B85">
    <w:name w:val="D5BA0BC323864D3DA6B00439EA720B85"/>
    <w:rsid w:val="006A6F56"/>
  </w:style>
  <w:style w:type="paragraph" w:customStyle="1" w:styleId="45D0937952844E7A81A037C41AED0AF0">
    <w:name w:val="45D0937952844E7A81A037C41AED0AF0"/>
    <w:rsid w:val="006A6F56"/>
  </w:style>
  <w:style w:type="paragraph" w:customStyle="1" w:styleId="B42B6B6766AF405F937A4319A2352401">
    <w:name w:val="B42B6B6766AF405F937A4319A2352401"/>
    <w:rsid w:val="006A6F56"/>
  </w:style>
  <w:style w:type="paragraph" w:customStyle="1" w:styleId="B4490B166B794A4CACE53D594D0E26B5">
    <w:name w:val="B4490B166B794A4CACE53D594D0E26B5"/>
    <w:rsid w:val="006A6F56"/>
  </w:style>
  <w:style w:type="paragraph" w:customStyle="1" w:styleId="C9B1B8DBC24842AA9C058D4B491A2740">
    <w:name w:val="C9B1B8DBC24842AA9C058D4B491A2740"/>
    <w:rsid w:val="006A6F56"/>
  </w:style>
  <w:style w:type="paragraph" w:customStyle="1" w:styleId="B5EBAD32453241E285B258BB3D077140">
    <w:name w:val="B5EBAD32453241E285B258BB3D077140"/>
    <w:rsid w:val="006A6F56"/>
  </w:style>
  <w:style w:type="paragraph" w:customStyle="1" w:styleId="DAB3066E24D84ACE97C5A47375087947">
    <w:name w:val="DAB3066E24D84ACE97C5A47375087947"/>
    <w:rsid w:val="006A6F56"/>
  </w:style>
  <w:style w:type="paragraph" w:customStyle="1" w:styleId="358848F253FE48D784AE49F203171BA1">
    <w:name w:val="358848F253FE48D784AE49F203171BA1"/>
    <w:rsid w:val="006A6F56"/>
  </w:style>
  <w:style w:type="paragraph" w:customStyle="1" w:styleId="569BAA05CBD1477BBC5F58D27C98BF44">
    <w:name w:val="569BAA05CBD1477BBC5F58D27C98BF44"/>
    <w:rsid w:val="006A6F56"/>
  </w:style>
  <w:style w:type="paragraph" w:customStyle="1" w:styleId="3BB914BE470E43FE8391DD225E59C6B6">
    <w:name w:val="3BB914BE470E43FE8391DD225E59C6B6"/>
    <w:rsid w:val="006A6F56"/>
  </w:style>
  <w:style w:type="paragraph" w:customStyle="1" w:styleId="E35073BEF1CC43D585BF4B3108131801">
    <w:name w:val="E35073BEF1CC43D585BF4B3108131801"/>
    <w:rsid w:val="006A6F56"/>
  </w:style>
  <w:style w:type="paragraph" w:customStyle="1" w:styleId="71CCA9B98EEF4693A5CD8B7EC3DA35B0">
    <w:name w:val="71CCA9B98EEF4693A5CD8B7EC3DA35B0"/>
    <w:rsid w:val="006A6F56"/>
  </w:style>
  <w:style w:type="paragraph" w:customStyle="1" w:styleId="B827881F4208449CBD23A21D266EA619">
    <w:name w:val="B827881F4208449CBD23A21D266EA619"/>
    <w:rsid w:val="00804413"/>
  </w:style>
  <w:style w:type="paragraph" w:customStyle="1" w:styleId="BEEED7E7071740E3816CA34C592A81D0">
    <w:name w:val="BEEED7E7071740E3816CA34C592A81D0"/>
    <w:rsid w:val="00804413"/>
  </w:style>
  <w:style w:type="paragraph" w:customStyle="1" w:styleId="91C326112EC44561AE6759B259196E82">
    <w:name w:val="91C326112EC44561AE6759B259196E82"/>
    <w:rsid w:val="00804413"/>
  </w:style>
  <w:style w:type="paragraph" w:customStyle="1" w:styleId="09ACC41AC86A44BC9BC6483DE60B03E4">
    <w:name w:val="09ACC41AC86A44BC9BC6483DE60B03E4"/>
    <w:rsid w:val="00804413"/>
  </w:style>
  <w:style w:type="paragraph" w:customStyle="1" w:styleId="11F675225E4746CF952C531CEF182316">
    <w:name w:val="11F675225E4746CF952C531CEF182316"/>
    <w:rsid w:val="00804413"/>
  </w:style>
  <w:style w:type="paragraph" w:customStyle="1" w:styleId="261CCDF6C987489B868582DD9F89A7D7">
    <w:name w:val="261CCDF6C987489B868582DD9F89A7D7"/>
    <w:rsid w:val="00804413"/>
  </w:style>
  <w:style w:type="paragraph" w:customStyle="1" w:styleId="91EDF116412141639A4301331ACB1E5E">
    <w:name w:val="91EDF116412141639A4301331ACB1E5E"/>
    <w:rsid w:val="00804413"/>
  </w:style>
  <w:style w:type="paragraph" w:customStyle="1" w:styleId="1DAD1A3504834F7B90BA91B256AB73F2">
    <w:name w:val="1DAD1A3504834F7B90BA91B256AB73F2"/>
    <w:rsid w:val="00804413"/>
  </w:style>
  <w:style w:type="paragraph" w:customStyle="1" w:styleId="49E31825B0DA4765A6229043118E5022">
    <w:name w:val="49E31825B0DA4765A6229043118E5022"/>
    <w:rsid w:val="00804413"/>
  </w:style>
  <w:style w:type="paragraph" w:customStyle="1" w:styleId="79523F98C3564767B4E103CC8EEA0ED5">
    <w:name w:val="79523F98C3564767B4E103CC8EEA0ED5"/>
    <w:rsid w:val="00804413"/>
  </w:style>
  <w:style w:type="paragraph" w:customStyle="1" w:styleId="6D8F266A30414AEDABCBF5E457FDF548">
    <w:name w:val="6D8F266A30414AEDABCBF5E457FDF548"/>
    <w:rsid w:val="00804413"/>
  </w:style>
  <w:style w:type="paragraph" w:customStyle="1" w:styleId="3EFD693F9F8B4F27A52F920F1B311EF3">
    <w:name w:val="3EFD693F9F8B4F27A52F920F1B311EF3"/>
    <w:rsid w:val="00804413"/>
  </w:style>
  <w:style w:type="paragraph" w:customStyle="1" w:styleId="D4BBD165251649B4A6DB6CDE92B7B829">
    <w:name w:val="D4BBD165251649B4A6DB6CDE92B7B829"/>
    <w:rsid w:val="00804413"/>
  </w:style>
  <w:style w:type="paragraph" w:customStyle="1" w:styleId="ADEA5015E19E4E7681341EE1FF709501">
    <w:name w:val="ADEA5015E19E4E7681341EE1FF709501"/>
    <w:rsid w:val="00804413"/>
  </w:style>
  <w:style w:type="paragraph" w:customStyle="1" w:styleId="62C459A1DB9A4A8893A7DAB7A0FFA816">
    <w:name w:val="62C459A1DB9A4A8893A7DAB7A0FFA816"/>
    <w:rsid w:val="00804413"/>
  </w:style>
  <w:style w:type="paragraph" w:customStyle="1" w:styleId="84230AE14C0548818B7BD033AF50F46F">
    <w:name w:val="84230AE14C0548818B7BD033AF50F46F"/>
    <w:rsid w:val="00804413"/>
  </w:style>
  <w:style w:type="paragraph" w:customStyle="1" w:styleId="FDDC78509EFE48F682564F00DF79E9C6">
    <w:name w:val="FDDC78509EFE48F682564F00DF79E9C6"/>
    <w:rsid w:val="00804413"/>
  </w:style>
  <w:style w:type="paragraph" w:customStyle="1" w:styleId="825E0CE9B97C4D4C932CF7F14BA59D85">
    <w:name w:val="825E0CE9B97C4D4C932CF7F14BA59D85"/>
    <w:rsid w:val="00804413"/>
  </w:style>
  <w:style w:type="paragraph" w:customStyle="1" w:styleId="7440742FECFB4117BEE472A5A9750728">
    <w:name w:val="7440742FECFB4117BEE472A5A9750728"/>
    <w:rsid w:val="00804413"/>
  </w:style>
  <w:style w:type="paragraph" w:customStyle="1" w:styleId="52827D1969664B35B0C174F486415E24">
    <w:name w:val="52827D1969664B35B0C174F486415E24"/>
    <w:rsid w:val="00804413"/>
  </w:style>
  <w:style w:type="paragraph" w:customStyle="1" w:styleId="526D29249C044C84BD6C162EE38DCDEB">
    <w:name w:val="526D29249C044C84BD6C162EE38DCDEB"/>
    <w:rsid w:val="00804413"/>
  </w:style>
  <w:style w:type="paragraph" w:customStyle="1" w:styleId="DDB1948011CB4848985EE869F1E7BCBC">
    <w:name w:val="DDB1948011CB4848985EE869F1E7BCBC"/>
    <w:rsid w:val="00804413"/>
  </w:style>
  <w:style w:type="paragraph" w:customStyle="1" w:styleId="20874243BE194FC8B526BBE9AC8096E2">
    <w:name w:val="20874243BE194FC8B526BBE9AC8096E2"/>
    <w:rsid w:val="00804413"/>
  </w:style>
  <w:style w:type="paragraph" w:customStyle="1" w:styleId="4628B34D78AD4BE3996E70C10A406DBA">
    <w:name w:val="4628B34D78AD4BE3996E70C10A406DBA"/>
    <w:rsid w:val="00804413"/>
  </w:style>
  <w:style w:type="paragraph" w:customStyle="1" w:styleId="06A2CE17BCC544E79512FBD1CA0A7EAA">
    <w:name w:val="06A2CE17BCC544E79512FBD1CA0A7EAA"/>
    <w:rsid w:val="00804413"/>
  </w:style>
  <w:style w:type="paragraph" w:customStyle="1" w:styleId="B2DA27645F5E48AB904CC97CA7A22A16">
    <w:name w:val="B2DA27645F5E48AB904CC97CA7A22A16"/>
    <w:rsid w:val="00804413"/>
  </w:style>
  <w:style w:type="paragraph" w:customStyle="1" w:styleId="18C79570BE514B818B999760D613FDF6">
    <w:name w:val="18C79570BE514B818B999760D613FDF6"/>
    <w:rsid w:val="00804413"/>
  </w:style>
  <w:style w:type="paragraph" w:customStyle="1" w:styleId="1A14658EBD6C4E8CA74B15E60277987D">
    <w:name w:val="1A14658EBD6C4E8CA74B15E60277987D"/>
    <w:rsid w:val="00804413"/>
  </w:style>
  <w:style w:type="paragraph" w:customStyle="1" w:styleId="05CB709C2B93424F8E1265FDE6F1AF04">
    <w:name w:val="05CB709C2B93424F8E1265FDE6F1AF04"/>
    <w:rsid w:val="00804413"/>
  </w:style>
  <w:style w:type="paragraph" w:customStyle="1" w:styleId="1ED5096C56F84E819886503584DB63C5">
    <w:name w:val="1ED5096C56F84E819886503584DB63C5"/>
    <w:rsid w:val="00804413"/>
  </w:style>
  <w:style w:type="paragraph" w:customStyle="1" w:styleId="73C79AD40C244D3F8B90134355906C81">
    <w:name w:val="73C79AD40C244D3F8B90134355906C81"/>
    <w:rsid w:val="00804413"/>
  </w:style>
  <w:style w:type="paragraph" w:customStyle="1" w:styleId="64436E80452D4BE4BA30DE4E1A16FF25">
    <w:name w:val="64436E80452D4BE4BA30DE4E1A16FF25"/>
    <w:rsid w:val="00804413"/>
  </w:style>
  <w:style w:type="paragraph" w:customStyle="1" w:styleId="473AF94718714CA0B0AB0D20C7DAF631">
    <w:name w:val="473AF94718714CA0B0AB0D20C7DAF631"/>
    <w:rsid w:val="00804413"/>
  </w:style>
  <w:style w:type="paragraph" w:customStyle="1" w:styleId="007A56D158384309B0BD788CA75BA500">
    <w:name w:val="007A56D158384309B0BD788CA75BA500"/>
    <w:rsid w:val="00804413"/>
  </w:style>
  <w:style w:type="paragraph" w:customStyle="1" w:styleId="870FC59282E2465E82FDD583BD1AE5CA">
    <w:name w:val="870FC59282E2465E82FDD583BD1AE5CA"/>
    <w:rsid w:val="00804413"/>
  </w:style>
  <w:style w:type="paragraph" w:customStyle="1" w:styleId="A2DFC3495D7A4B7E9CBADC33B559834C">
    <w:name w:val="A2DFC3495D7A4B7E9CBADC33B559834C"/>
    <w:rsid w:val="00804413"/>
  </w:style>
  <w:style w:type="paragraph" w:customStyle="1" w:styleId="AB591FA86C9148E59B6D0DAC26714162">
    <w:name w:val="AB591FA86C9148E59B6D0DAC26714162"/>
    <w:rsid w:val="00804413"/>
  </w:style>
  <w:style w:type="paragraph" w:customStyle="1" w:styleId="3E921EA50EFE4D929E0246803BE57AAE">
    <w:name w:val="3E921EA50EFE4D929E0246803BE57AAE"/>
    <w:rsid w:val="00780A45"/>
  </w:style>
  <w:style w:type="paragraph" w:customStyle="1" w:styleId="F2452984A628491FB8D3220D3266119A">
    <w:name w:val="F2452984A628491FB8D3220D3266119A"/>
    <w:rsid w:val="00780A45"/>
  </w:style>
  <w:style w:type="paragraph" w:customStyle="1" w:styleId="7561EC29938441EDBFBFDA8C6C8451A8">
    <w:name w:val="7561EC29938441EDBFBFDA8C6C8451A8"/>
    <w:rsid w:val="00780A45"/>
  </w:style>
  <w:style w:type="paragraph" w:customStyle="1" w:styleId="112988C3E3FD40DEB2A8E9726D319B3A">
    <w:name w:val="112988C3E3FD40DEB2A8E9726D319B3A"/>
    <w:rsid w:val="00780A45"/>
  </w:style>
  <w:style w:type="paragraph" w:customStyle="1" w:styleId="4DF5FB9D50EE4B8DBB19059298459626">
    <w:name w:val="4DF5FB9D50EE4B8DBB19059298459626"/>
    <w:rsid w:val="00780A45"/>
  </w:style>
  <w:style w:type="paragraph" w:customStyle="1" w:styleId="2097D74856E944AE80821527119A4E2F">
    <w:name w:val="2097D74856E944AE80821527119A4E2F"/>
    <w:rsid w:val="00780A45"/>
  </w:style>
  <w:style w:type="paragraph" w:customStyle="1" w:styleId="FFF6BB5E2CB34558B018410101BD2394">
    <w:name w:val="FFF6BB5E2CB34558B018410101BD2394"/>
    <w:rsid w:val="00780A45"/>
  </w:style>
  <w:style w:type="paragraph" w:customStyle="1" w:styleId="84CEC3E5496046039DB2BCAC7C218CE3">
    <w:name w:val="84CEC3E5496046039DB2BCAC7C218CE3"/>
    <w:rsid w:val="00780A45"/>
  </w:style>
  <w:style w:type="paragraph" w:customStyle="1" w:styleId="016202BCBDF949538311922FB4009E56">
    <w:name w:val="016202BCBDF949538311922FB4009E56"/>
    <w:rsid w:val="00780A45"/>
  </w:style>
  <w:style w:type="paragraph" w:customStyle="1" w:styleId="9B2886ECDEB7435488F133F8C75781C4">
    <w:name w:val="9B2886ECDEB7435488F133F8C75781C4"/>
    <w:rsid w:val="00780A45"/>
  </w:style>
  <w:style w:type="paragraph" w:customStyle="1" w:styleId="B37E76D5C8924EA59216CFA013410519">
    <w:name w:val="B37E76D5C8924EA59216CFA013410519"/>
    <w:rsid w:val="00006FD5"/>
  </w:style>
  <w:style w:type="paragraph" w:customStyle="1" w:styleId="FF941AA31DE344ABA1632B14B3942E96">
    <w:name w:val="FF941AA31DE344ABA1632B14B3942E96"/>
    <w:rsid w:val="00006FD5"/>
  </w:style>
  <w:style w:type="paragraph" w:customStyle="1" w:styleId="FA078B90F6574768956EDB1CA13FA50A">
    <w:name w:val="FA078B90F6574768956EDB1CA13FA50A"/>
    <w:rsid w:val="00006FD5"/>
  </w:style>
  <w:style w:type="paragraph" w:customStyle="1" w:styleId="23FF49EFDE4442EB97CF3399B82E7908">
    <w:name w:val="23FF49EFDE4442EB97CF3399B82E7908"/>
    <w:rsid w:val="00006FD5"/>
  </w:style>
  <w:style w:type="paragraph" w:customStyle="1" w:styleId="73C6A6A78A0A476EAC20BD5CCBD78231">
    <w:name w:val="73C6A6A78A0A476EAC20BD5CCBD78231"/>
    <w:rsid w:val="00006F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entwood School Colors">
      <a:dk1>
        <a:sysClr val="windowText" lastClr="000000"/>
      </a:dk1>
      <a:lt1>
        <a:sysClr val="window" lastClr="FFFFFF"/>
      </a:lt1>
      <a:dk2>
        <a:srgbClr val="3A3A3C"/>
      </a:dk2>
      <a:lt2>
        <a:srgbClr val="E7E6E6"/>
      </a:lt2>
      <a:accent1>
        <a:srgbClr val="23B5AF"/>
      </a:accent1>
      <a:accent2>
        <a:srgbClr val="E3493B"/>
      </a:accent2>
      <a:accent3>
        <a:srgbClr val="A9DDD9"/>
      </a:accent3>
      <a:accent4>
        <a:srgbClr val="EEBA4C"/>
      </a:accent4>
      <a:accent5>
        <a:srgbClr val="F8E3B7"/>
      </a:accent5>
      <a:accent6>
        <a:srgbClr val="115A57"/>
      </a:accent6>
      <a:hlink>
        <a:srgbClr val="23B5AF"/>
      </a:hlink>
      <a:folHlink>
        <a:srgbClr val="E3493B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EC13E67-2FC1-44E1-9149-7AB0C50471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2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2020-07-01T18:16:00Z</dcterms:created>
  <dcterms:modified xsi:type="dcterms:W3CDTF">2020-08-07T16:03:00Z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